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8152E8" w14:textId="172268EA" w:rsidR="00607CD6" w:rsidRPr="00B21BEC" w:rsidRDefault="00607CD6" w:rsidP="00C06701">
      <w:pPr>
        <w:ind w:right="-460"/>
        <w:rPr>
          <w:rFonts w:ascii="Arial" w:hAnsi="Arial" w:cs="Arial"/>
          <w:sz w:val="22"/>
          <w:szCs w:val="22"/>
        </w:rPr>
      </w:pPr>
      <w:r w:rsidRPr="00B21BEC">
        <w:rPr>
          <w:rFonts w:ascii="Arial" w:hAnsi="Arial" w:cs="Arial"/>
          <w:sz w:val="22"/>
          <w:szCs w:val="22"/>
        </w:rPr>
        <w:t>SJIB Circular 0</w:t>
      </w:r>
      <w:r w:rsidR="005865AB" w:rsidRPr="00B21BEC">
        <w:rPr>
          <w:rFonts w:ascii="Arial" w:hAnsi="Arial" w:cs="Arial"/>
          <w:sz w:val="22"/>
          <w:szCs w:val="22"/>
        </w:rPr>
        <w:t>4</w:t>
      </w:r>
      <w:r w:rsidRPr="00B21BEC">
        <w:rPr>
          <w:rFonts w:ascii="Arial" w:hAnsi="Arial" w:cs="Arial"/>
          <w:sz w:val="22"/>
          <w:szCs w:val="22"/>
        </w:rPr>
        <w:t>/2020</w:t>
      </w:r>
    </w:p>
    <w:p w14:paraId="7F9239B3" w14:textId="3992144E" w:rsidR="00607CD6" w:rsidRPr="00B21BEC" w:rsidRDefault="00BA376F" w:rsidP="00C06701">
      <w:pPr>
        <w:ind w:right="-460"/>
        <w:jc w:val="both"/>
        <w:rPr>
          <w:rFonts w:ascii="Arial" w:hAnsi="Arial" w:cs="Arial"/>
          <w:sz w:val="22"/>
          <w:szCs w:val="22"/>
        </w:rPr>
      </w:pPr>
      <w:r w:rsidRPr="00B21BEC">
        <w:rPr>
          <w:rFonts w:ascii="Arial" w:hAnsi="Arial" w:cs="Arial"/>
          <w:sz w:val="22"/>
          <w:szCs w:val="22"/>
        </w:rPr>
        <w:t xml:space="preserve">31 </w:t>
      </w:r>
      <w:r w:rsidR="005865AB" w:rsidRPr="00B21BEC">
        <w:rPr>
          <w:rFonts w:ascii="Arial" w:hAnsi="Arial" w:cs="Arial"/>
          <w:sz w:val="22"/>
          <w:szCs w:val="22"/>
        </w:rPr>
        <w:t>August</w:t>
      </w:r>
      <w:r w:rsidR="00607CD6" w:rsidRPr="00B21BEC">
        <w:rPr>
          <w:rFonts w:ascii="Arial" w:hAnsi="Arial" w:cs="Arial"/>
          <w:sz w:val="22"/>
          <w:szCs w:val="22"/>
        </w:rPr>
        <w:t xml:space="preserve"> 2020</w:t>
      </w:r>
    </w:p>
    <w:p w14:paraId="27BC90D9" w14:textId="75604D6E" w:rsidR="00607CD6" w:rsidRPr="00B21BEC" w:rsidRDefault="00607CD6" w:rsidP="00E846C9">
      <w:pPr>
        <w:pStyle w:val="BodyText"/>
        <w:ind w:right="-630"/>
        <w:rPr>
          <w:rFonts w:ascii="Arial" w:hAnsi="Arial" w:cs="Arial"/>
          <w:sz w:val="22"/>
          <w:szCs w:val="22"/>
          <w:u w:val="single"/>
          <w:lang w:val="en-GB"/>
        </w:rPr>
      </w:pPr>
    </w:p>
    <w:p w14:paraId="0A876BCD" w14:textId="77777777" w:rsidR="00C06701" w:rsidRPr="00B21BEC" w:rsidRDefault="00C06701" w:rsidP="00E846C9">
      <w:pPr>
        <w:pStyle w:val="BodyText"/>
        <w:ind w:right="-630"/>
        <w:rPr>
          <w:rFonts w:ascii="Arial" w:hAnsi="Arial" w:cs="Arial"/>
          <w:sz w:val="22"/>
          <w:szCs w:val="22"/>
          <w:u w:val="single"/>
          <w:lang w:val="en-GB"/>
        </w:rPr>
      </w:pPr>
    </w:p>
    <w:p w14:paraId="080DA263" w14:textId="77777777" w:rsidR="00607CD6" w:rsidRPr="00B21BEC" w:rsidRDefault="00607CD6" w:rsidP="00E846C9">
      <w:pPr>
        <w:pStyle w:val="BodyText"/>
        <w:ind w:right="-630"/>
        <w:rPr>
          <w:rFonts w:ascii="Arial" w:hAnsi="Arial" w:cs="Arial"/>
          <w:b/>
          <w:bCs/>
          <w:sz w:val="22"/>
          <w:szCs w:val="22"/>
          <w:lang w:val="en-GB"/>
        </w:rPr>
      </w:pPr>
      <w:r w:rsidRPr="00B21BEC">
        <w:rPr>
          <w:rFonts w:ascii="Arial" w:hAnsi="Arial" w:cs="Arial"/>
          <w:b/>
          <w:bCs/>
          <w:sz w:val="22"/>
          <w:szCs w:val="22"/>
          <w:lang w:val="en-GB"/>
        </w:rPr>
        <w:t>To all SELECT and SJIB Members</w:t>
      </w:r>
    </w:p>
    <w:p w14:paraId="0E1B635E" w14:textId="77777777" w:rsidR="00607CD6" w:rsidRPr="00B21BEC" w:rsidRDefault="00607CD6" w:rsidP="00E846C9">
      <w:pPr>
        <w:ind w:right="-460"/>
        <w:rPr>
          <w:rFonts w:ascii="Arial" w:hAnsi="Arial" w:cs="Arial"/>
          <w:sz w:val="22"/>
          <w:szCs w:val="22"/>
        </w:rPr>
      </w:pPr>
    </w:p>
    <w:p w14:paraId="4BBFD7DA" w14:textId="77777777" w:rsidR="00607CD6" w:rsidRPr="00B21BEC" w:rsidRDefault="00607CD6" w:rsidP="00E846C9">
      <w:pPr>
        <w:ind w:right="-460"/>
        <w:rPr>
          <w:rFonts w:ascii="Arial" w:hAnsi="Arial" w:cs="Arial"/>
          <w:sz w:val="22"/>
          <w:szCs w:val="22"/>
        </w:rPr>
      </w:pPr>
    </w:p>
    <w:p w14:paraId="19C8A3B5" w14:textId="7FA99841" w:rsidR="00607CD6" w:rsidRPr="00B21BEC" w:rsidRDefault="00607CD6" w:rsidP="00E846C9">
      <w:pPr>
        <w:pStyle w:val="paragraph"/>
        <w:spacing w:before="0" w:beforeAutospacing="0" w:after="0" w:afterAutospacing="0"/>
        <w:ind w:right="-630"/>
        <w:textAlignment w:val="baseline"/>
        <w:rPr>
          <w:rFonts w:ascii="Arial" w:hAnsi="Arial" w:cs="Arial"/>
          <w:color w:val="000000" w:themeColor="text1"/>
          <w:sz w:val="22"/>
          <w:szCs w:val="22"/>
        </w:rPr>
      </w:pPr>
      <w:r w:rsidRPr="00B21BEC">
        <w:rPr>
          <w:rStyle w:val="normaltextrun"/>
          <w:rFonts w:ascii="Arial" w:hAnsi="Arial" w:cs="Arial"/>
          <w:color w:val="000000" w:themeColor="text1"/>
          <w:sz w:val="22"/>
          <w:szCs w:val="22"/>
        </w:rPr>
        <w:t>Dear Sir/Madam,</w:t>
      </w:r>
    </w:p>
    <w:p w14:paraId="06BAC245" w14:textId="77777777" w:rsidR="00692245" w:rsidRPr="00B21BEC" w:rsidRDefault="00692245" w:rsidP="00B5559D">
      <w:pPr>
        <w:pStyle w:val="Heading2"/>
        <w:rPr>
          <w:rFonts w:ascii="Arial" w:hAnsi="Arial" w:cs="Arial"/>
          <w:sz w:val="22"/>
          <w:szCs w:val="22"/>
        </w:rPr>
      </w:pPr>
      <w:r w:rsidRPr="00B21BEC">
        <w:rPr>
          <w:rFonts w:ascii="Arial" w:hAnsi="Arial" w:cs="Arial"/>
          <w:sz w:val="22"/>
          <w:szCs w:val="22"/>
        </w:rPr>
        <w:t>SJIB Apprentice Training Scheme</w:t>
      </w:r>
    </w:p>
    <w:p w14:paraId="45BB91CE" w14:textId="77777777" w:rsidR="00692245" w:rsidRPr="00B21BEC" w:rsidRDefault="00692245" w:rsidP="00B5559D">
      <w:pPr>
        <w:jc w:val="center"/>
        <w:rPr>
          <w:rFonts w:ascii="Arial" w:hAnsi="Arial" w:cs="Arial"/>
          <w:b/>
          <w:sz w:val="22"/>
          <w:szCs w:val="22"/>
        </w:rPr>
      </w:pPr>
      <w:r w:rsidRPr="00B21BEC">
        <w:rPr>
          <w:rFonts w:ascii="Arial" w:hAnsi="Arial" w:cs="Arial"/>
          <w:b/>
          <w:sz w:val="22"/>
          <w:szCs w:val="22"/>
        </w:rPr>
        <w:t>Termination of Apprenticeship through Redundancy</w:t>
      </w:r>
    </w:p>
    <w:p w14:paraId="47D56347" w14:textId="77777777" w:rsidR="00692245" w:rsidRPr="00B21BEC" w:rsidRDefault="00692245" w:rsidP="00B5559D">
      <w:pPr>
        <w:jc w:val="center"/>
        <w:rPr>
          <w:rFonts w:ascii="Arial" w:hAnsi="Arial" w:cs="Arial"/>
          <w:b/>
          <w:sz w:val="22"/>
          <w:szCs w:val="22"/>
        </w:rPr>
      </w:pPr>
    </w:p>
    <w:p w14:paraId="604E73A8" w14:textId="7E49DA30" w:rsidR="00692245" w:rsidRPr="00B21BEC" w:rsidRDefault="00692245" w:rsidP="00B5559D">
      <w:pPr>
        <w:pStyle w:val="BodyText"/>
        <w:jc w:val="both"/>
        <w:rPr>
          <w:rFonts w:ascii="Arial" w:hAnsi="Arial" w:cs="Arial"/>
          <w:sz w:val="22"/>
          <w:szCs w:val="22"/>
        </w:rPr>
      </w:pPr>
      <w:r w:rsidRPr="00B21BEC">
        <w:rPr>
          <w:rFonts w:ascii="Arial" w:hAnsi="Arial" w:cs="Arial"/>
          <w:sz w:val="22"/>
          <w:szCs w:val="22"/>
        </w:rPr>
        <w:t>One of the objectives of the SJIB Training Scheme for Electrical Installation Apprentices is to guarantee training to completion of apprenticeship.</w:t>
      </w:r>
      <w:r w:rsidR="00C06701" w:rsidRPr="00B21BEC">
        <w:rPr>
          <w:rFonts w:ascii="Arial" w:hAnsi="Arial" w:cs="Arial"/>
          <w:sz w:val="22"/>
          <w:szCs w:val="22"/>
        </w:rPr>
        <w:t xml:space="preserve"> </w:t>
      </w:r>
      <w:r w:rsidRPr="00B21BEC">
        <w:rPr>
          <w:rFonts w:ascii="Arial" w:hAnsi="Arial" w:cs="Arial"/>
          <w:sz w:val="22"/>
          <w:szCs w:val="22"/>
        </w:rPr>
        <w:t xml:space="preserve"> However, as </w:t>
      </w:r>
      <w:r w:rsidR="00A02756" w:rsidRPr="00B21BEC">
        <w:rPr>
          <w:rFonts w:ascii="Arial" w:hAnsi="Arial" w:cs="Arial"/>
          <w:sz w:val="22"/>
          <w:szCs w:val="22"/>
        </w:rPr>
        <w:t>the effects of the COVID-19 pandemic</w:t>
      </w:r>
      <w:r w:rsidR="00B01235" w:rsidRPr="00B21BEC">
        <w:rPr>
          <w:rFonts w:ascii="Arial" w:hAnsi="Arial" w:cs="Arial"/>
          <w:sz w:val="22"/>
          <w:szCs w:val="22"/>
        </w:rPr>
        <w:t xml:space="preserve"> </w:t>
      </w:r>
      <w:r w:rsidRPr="00B21BEC">
        <w:rPr>
          <w:rFonts w:ascii="Arial" w:hAnsi="Arial" w:cs="Arial"/>
          <w:sz w:val="22"/>
          <w:szCs w:val="22"/>
        </w:rPr>
        <w:t xml:space="preserve">bite deeper, the SJIB and SECTT have seen an increase in the number of apprentices being made redundant. </w:t>
      </w:r>
      <w:r w:rsidR="00C06701" w:rsidRPr="00B21BEC">
        <w:rPr>
          <w:rFonts w:ascii="Arial" w:hAnsi="Arial" w:cs="Arial"/>
          <w:sz w:val="22"/>
          <w:szCs w:val="22"/>
        </w:rPr>
        <w:t xml:space="preserve"> </w:t>
      </w:r>
      <w:r w:rsidRPr="00B21BEC">
        <w:rPr>
          <w:rFonts w:ascii="Arial" w:hAnsi="Arial" w:cs="Arial"/>
          <w:sz w:val="22"/>
          <w:szCs w:val="22"/>
        </w:rPr>
        <w:t xml:space="preserve">The </w:t>
      </w:r>
      <w:r w:rsidR="00C06701" w:rsidRPr="00B21BEC">
        <w:rPr>
          <w:rFonts w:ascii="Arial" w:hAnsi="Arial" w:cs="Arial"/>
          <w:sz w:val="22"/>
          <w:szCs w:val="22"/>
        </w:rPr>
        <w:t xml:space="preserve">SJIB National </w:t>
      </w:r>
      <w:r w:rsidRPr="00B21BEC">
        <w:rPr>
          <w:rFonts w:ascii="Arial" w:hAnsi="Arial" w:cs="Arial"/>
          <w:sz w:val="22"/>
          <w:szCs w:val="22"/>
        </w:rPr>
        <w:t>Board understands that in these uncertain times difficult decisions have to be made and companies may feel they have no alternative but to make apprentices redundant.</w:t>
      </w:r>
      <w:r w:rsidR="00C06701" w:rsidRPr="00B21BEC">
        <w:rPr>
          <w:rFonts w:ascii="Arial" w:hAnsi="Arial" w:cs="Arial"/>
          <w:sz w:val="22"/>
          <w:szCs w:val="22"/>
        </w:rPr>
        <w:t xml:space="preserve"> </w:t>
      </w:r>
      <w:r w:rsidRPr="00B21BEC">
        <w:rPr>
          <w:rFonts w:ascii="Arial" w:hAnsi="Arial" w:cs="Arial"/>
          <w:sz w:val="22"/>
          <w:szCs w:val="22"/>
        </w:rPr>
        <w:t xml:space="preserve"> In this instance companies must follow the guidelines agreed by the National Board which are detailed in the </w:t>
      </w:r>
      <w:r w:rsidR="001A53FD" w:rsidRPr="00B21BEC">
        <w:rPr>
          <w:rFonts w:ascii="Arial" w:hAnsi="Arial" w:cs="Arial"/>
          <w:sz w:val="22"/>
          <w:szCs w:val="22"/>
        </w:rPr>
        <w:t xml:space="preserve">National Working Rules, Section J - </w:t>
      </w:r>
      <w:r w:rsidRPr="00B21BEC">
        <w:rPr>
          <w:rFonts w:ascii="Arial" w:hAnsi="Arial" w:cs="Arial"/>
          <w:sz w:val="22"/>
          <w:szCs w:val="22"/>
        </w:rPr>
        <w:t>SJIB Apprentice</w:t>
      </w:r>
      <w:r w:rsidR="00397FD1" w:rsidRPr="00B21BEC">
        <w:rPr>
          <w:rFonts w:ascii="Arial" w:hAnsi="Arial" w:cs="Arial"/>
          <w:sz w:val="22"/>
          <w:szCs w:val="22"/>
        </w:rPr>
        <w:t xml:space="preserve"> and Adult Training Schemes</w:t>
      </w:r>
      <w:r w:rsidRPr="00B21BEC">
        <w:rPr>
          <w:rFonts w:ascii="Arial" w:hAnsi="Arial" w:cs="Arial"/>
          <w:sz w:val="22"/>
          <w:szCs w:val="22"/>
        </w:rPr>
        <w:t xml:space="preserve"> Guide.</w:t>
      </w:r>
    </w:p>
    <w:p w14:paraId="3CB7DE35" w14:textId="77777777" w:rsidR="00692245" w:rsidRPr="00B21BEC" w:rsidRDefault="00692245" w:rsidP="00B5559D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74D4597D" w14:textId="72445A0C" w:rsidR="00692245" w:rsidRPr="00B21BEC" w:rsidRDefault="00692245" w:rsidP="00B5559D">
      <w:pPr>
        <w:pStyle w:val="BodyText"/>
        <w:jc w:val="both"/>
        <w:rPr>
          <w:rFonts w:ascii="Arial" w:hAnsi="Arial" w:cs="Arial"/>
          <w:sz w:val="22"/>
          <w:szCs w:val="22"/>
        </w:rPr>
      </w:pPr>
      <w:r w:rsidRPr="00B21BEC">
        <w:rPr>
          <w:rFonts w:ascii="Arial" w:hAnsi="Arial" w:cs="Arial"/>
          <w:sz w:val="22"/>
          <w:szCs w:val="22"/>
        </w:rPr>
        <w:t>Before making any apprentice redundant</w:t>
      </w:r>
      <w:r w:rsidR="00C06701" w:rsidRPr="00B21BEC">
        <w:rPr>
          <w:rFonts w:ascii="Arial" w:hAnsi="Arial" w:cs="Arial"/>
          <w:sz w:val="22"/>
          <w:szCs w:val="22"/>
        </w:rPr>
        <w:t>,</w:t>
      </w:r>
      <w:r w:rsidRPr="00B21BEC">
        <w:rPr>
          <w:rFonts w:ascii="Arial" w:hAnsi="Arial" w:cs="Arial"/>
          <w:sz w:val="22"/>
          <w:szCs w:val="22"/>
        </w:rPr>
        <w:t xml:space="preserve"> employers must complete and return a “Request for Dismissal through Redundancy” form to the Secretary of the SJIB and apply for dispensation</w:t>
      </w:r>
      <w:r w:rsidRPr="00B21BEC">
        <w:rPr>
          <w:rFonts w:ascii="Arial" w:hAnsi="Arial" w:cs="Arial"/>
          <w:b/>
          <w:sz w:val="22"/>
          <w:szCs w:val="22"/>
        </w:rPr>
        <w:t xml:space="preserve"> </w:t>
      </w:r>
      <w:r w:rsidRPr="00B21BEC">
        <w:rPr>
          <w:rFonts w:ascii="Arial" w:hAnsi="Arial" w:cs="Arial"/>
          <w:sz w:val="22"/>
          <w:szCs w:val="22"/>
        </w:rPr>
        <w:t>prior to the effective date of redundancy.</w:t>
      </w:r>
    </w:p>
    <w:p w14:paraId="117A0022" w14:textId="77777777" w:rsidR="00692245" w:rsidRPr="00B21BEC" w:rsidRDefault="00692245" w:rsidP="00B5559D">
      <w:pPr>
        <w:pStyle w:val="BodyText"/>
        <w:rPr>
          <w:rFonts w:ascii="Arial" w:hAnsi="Arial" w:cs="Arial"/>
          <w:sz w:val="22"/>
          <w:szCs w:val="22"/>
        </w:rPr>
      </w:pPr>
    </w:p>
    <w:p w14:paraId="1063C53D" w14:textId="6F5D7E25" w:rsidR="00692245" w:rsidRPr="00B21BEC" w:rsidRDefault="00692245" w:rsidP="00B5559D">
      <w:pPr>
        <w:pStyle w:val="BodyText"/>
        <w:tabs>
          <w:tab w:val="left" w:pos="630"/>
        </w:tabs>
        <w:jc w:val="both"/>
        <w:rPr>
          <w:rFonts w:ascii="Arial" w:hAnsi="Arial" w:cs="Arial"/>
          <w:sz w:val="22"/>
          <w:szCs w:val="22"/>
        </w:rPr>
      </w:pPr>
      <w:r w:rsidRPr="00B21BEC">
        <w:rPr>
          <w:rFonts w:ascii="Arial" w:hAnsi="Arial" w:cs="Arial"/>
          <w:sz w:val="22"/>
          <w:szCs w:val="22"/>
        </w:rPr>
        <w:t xml:space="preserve">An employer should only dismiss an apprentice as redundant if the dismissal has been agreed by </w:t>
      </w:r>
      <w:r w:rsidR="00E846C9" w:rsidRPr="00B21BEC">
        <w:rPr>
          <w:rFonts w:ascii="Arial" w:hAnsi="Arial" w:cs="Arial"/>
          <w:sz w:val="22"/>
          <w:szCs w:val="22"/>
        </w:rPr>
        <w:t>T</w:t>
      </w:r>
      <w:r w:rsidRPr="00B21BEC">
        <w:rPr>
          <w:rFonts w:ascii="Arial" w:hAnsi="Arial" w:cs="Arial"/>
          <w:sz w:val="22"/>
          <w:szCs w:val="22"/>
        </w:rPr>
        <w:t>he SJIB Secretary.</w:t>
      </w:r>
    </w:p>
    <w:p w14:paraId="5E926111" w14:textId="77777777" w:rsidR="00692245" w:rsidRPr="00B21BEC" w:rsidRDefault="00692245" w:rsidP="00B5559D">
      <w:pPr>
        <w:pStyle w:val="BodyText"/>
        <w:tabs>
          <w:tab w:val="left" w:pos="630"/>
        </w:tabs>
        <w:jc w:val="both"/>
        <w:rPr>
          <w:rFonts w:ascii="Arial" w:hAnsi="Arial" w:cs="Arial"/>
          <w:sz w:val="22"/>
          <w:szCs w:val="22"/>
        </w:rPr>
      </w:pPr>
    </w:p>
    <w:p w14:paraId="30A2B3F3" w14:textId="77777777" w:rsidR="00692245" w:rsidRPr="00B21BEC" w:rsidRDefault="00692245" w:rsidP="00B5559D">
      <w:pPr>
        <w:pStyle w:val="BodyText"/>
        <w:tabs>
          <w:tab w:val="left" w:pos="630"/>
        </w:tabs>
        <w:jc w:val="both"/>
        <w:rPr>
          <w:rFonts w:ascii="Arial" w:hAnsi="Arial" w:cs="Arial"/>
          <w:sz w:val="22"/>
          <w:szCs w:val="22"/>
        </w:rPr>
      </w:pPr>
      <w:r w:rsidRPr="00B21BEC">
        <w:rPr>
          <w:rFonts w:ascii="Arial" w:hAnsi="Arial" w:cs="Arial"/>
          <w:sz w:val="22"/>
          <w:szCs w:val="22"/>
        </w:rPr>
        <w:t>If an apprentice has been made redundant the SJIB will work with SECTT to provide support, helping them secure alternative employment or see them through to completing their FICA.</w:t>
      </w:r>
    </w:p>
    <w:p w14:paraId="4E605894" w14:textId="7ADDDD8B" w:rsidR="00692245" w:rsidRPr="00B21BEC" w:rsidRDefault="00692245" w:rsidP="00B5559D">
      <w:pPr>
        <w:rPr>
          <w:rFonts w:ascii="Arial" w:hAnsi="Arial" w:cs="Arial"/>
          <w:color w:val="000000"/>
          <w:sz w:val="22"/>
          <w:szCs w:val="22"/>
        </w:rPr>
      </w:pPr>
    </w:p>
    <w:p w14:paraId="4160D92F" w14:textId="10F0615D" w:rsidR="00B824C0" w:rsidRPr="00B21BEC" w:rsidRDefault="00692245" w:rsidP="00B5559D">
      <w:pPr>
        <w:rPr>
          <w:rStyle w:val="Hyperlink"/>
          <w:rFonts w:ascii="Arial" w:hAnsi="Arial" w:cs="Arial"/>
          <w:sz w:val="22"/>
          <w:szCs w:val="22"/>
        </w:rPr>
      </w:pPr>
      <w:r w:rsidRPr="00B21BEC">
        <w:rPr>
          <w:rFonts w:ascii="Arial" w:hAnsi="Arial" w:cs="Arial"/>
          <w:sz w:val="22"/>
          <w:szCs w:val="22"/>
        </w:rPr>
        <w:t xml:space="preserve">Members wishing further information should contact the SJIB at the Walled Garden on 0131 445 9216 or email </w:t>
      </w:r>
      <w:hyperlink r:id="rId10" w:history="1">
        <w:r w:rsidR="00704BCD" w:rsidRPr="00B21BEC">
          <w:rPr>
            <w:rStyle w:val="Hyperlink"/>
            <w:rFonts w:ascii="Arial" w:hAnsi="Arial" w:cs="Arial"/>
            <w:sz w:val="22"/>
            <w:szCs w:val="22"/>
          </w:rPr>
          <w:t>fiona.cornwall@sjib.org.uk</w:t>
        </w:r>
      </w:hyperlink>
      <w:r w:rsidR="00704BCD" w:rsidRPr="00B21BEC">
        <w:rPr>
          <w:rFonts w:ascii="Arial" w:hAnsi="Arial" w:cs="Arial"/>
          <w:sz w:val="22"/>
          <w:szCs w:val="22"/>
        </w:rPr>
        <w:t>.</w:t>
      </w:r>
    </w:p>
    <w:p w14:paraId="2172788D" w14:textId="77777777" w:rsidR="005E4088" w:rsidRPr="00B21BEC" w:rsidRDefault="005E4088" w:rsidP="00B5559D">
      <w:pPr>
        <w:rPr>
          <w:rStyle w:val="Hyperlink"/>
          <w:rFonts w:ascii="Arial" w:hAnsi="Arial" w:cs="Arial"/>
          <w:sz w:val="22"/>
          <w:szCs w:val="22"/>
        </w:rPr>
      </w:pPr>
    </w:p>
    <w:p w14:paraId="4CF8D32B" w14:textId="46BF8C98" w:rsidR="005E4088" w:rsidRPr="00B21BEC" w:rsidRDefault="005E4088" w:rsidP="00B5559D">
      <w:pPr>
        <w:rPr>
          <w:rStyle w:val="Hyperlink"/>
          <w:rFonts w:ascii="Arial" w:hAnsi="Arial" w:cs="Arial"/>
          <w:color w:val="auto"/>
          <w:sz w:val="22"/>
          <w:szCs w:val="22"/>
          <w:u w:val="none"/>
        </w:rPr>
      </w:pPr>
      <w:r w:rsidRPr="00B21BEC">
        <w:rPr>
          <w:rStyle w:val="Hyperlink"/>
          <w:rFonts w:ascii="Arial" w:hAnsi="Arial" w:cs="Arial"/>
          <w:color w:val="auto"/>
          <w:sz w:val="22"/>
          <w:szCs w:val="22"/>
          <w:u w:val="none"/>
        </w:rPr>
        <w:t>Yours faithfully,</w:t>
      </w:r>
    </w:p>
    <w:p w14:paraId="002D6177" w14:textId="77777777" w:rsidR="00BB4498" w:rsidRPr="00B21BEC" w:rsidRDefault="00BB4498" w:rsidP="00B5559D">
      <w:pPr>
        <w:jc w:val="both"/>
        <w:rPr>
          <w:rFonts w:ascii="Arial" w:hAnsi="Arial" w:cs="Arial"/>
          <w:snapToGrid w:val="0"/>
          <w:color w:val="000000"/>
          <w:sz w:val="22"/>
          <w:szCs w:val="22"/>
        </w:rPr>
      </w:pPr>
    </w:p>
    <w:p w14:paraId="6800CAA6" w14:textId="758E1779" w:rsidR="00BB4498" w:rsidRPr="00B21BEC" w:rsidRDefault="00BB4498" w:rsidP="00B5559D">
      <w:pPr>
        <w:tabs>
          <w:tab w:val="left" w:pos="720"/>
          <w:tab w:val="left" w:pos="1440"/>
          <w:tab w:val="left" w:pos="2160"/>
          <w:tab w:val="left" w:pos="2880"/>
          <w:tab w:val="left" w:pos="6645"/>
          <w:tab w:val="left" w:pos="7005"/>
          <w:tab w:val="left" w:pos="7080"/>
        </w:tabs>
        <w:jc w:val="both"/>
        <w:rPr>
          <w:rFonts w:ascii="Arial" w:hAnsi="Arial" w:cs="Arial"/>
          <w:sz w:val="22"/>
          <w:szCs w:val="22"/>
        </w:rPr>
      </w:pPr>
      <w:r w:rsidRPr="00B21BEC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4" behindDoc="0" locked="0" layoutInCell="1" allowOverlap="1" wp14:anchorId="64C46AA0" wp14:editId="67DF1DFB">
            <wp:simplePos x="0" y="0"/>
            <wp:positionH relativeFrom="column">
              <wp:posOffset>3950970</wp:posOffset>
            </wp:positionH>
            <wp:positionV relativeFrom="paragraph">
              <wp:posOffset>190500</wp:posOffset>
            </wp:positionV>
            <wp:extent cx="1295400" cy="4953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1BEC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3" behindDoc="1" locked="0" layoutInCell="1" allowOverlap="1" wp14:anchorId="5E3B61CD" wp14:editId="78DD90EB">
            <wp:simplePos x="0" y="0"/>
            <wp:positionH relativeFrom="column">
              <wp:posOffset>1878330</wp:posOffset>
            </wp:positionH>
            <wp:positionV relativeFrom="paragraph">
              <wp:posOffset>86995</wp:posOffset>
            </wp:positionV>
            <wp:extent cx="1360170" cy="689610"/>
            <wp:effectExtent l="0" t="0" r="0" b="0"/>
            <wp:wrapNone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1BE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723E1F8" wp14:editId="7677487D">
            <wp:extent cx="1498600" cy="641350"/>
            <wp:effectExtent l="0" t="0" r="635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BEC">
        <w:rPr>
          <w:rFonts w:ascii="Arial" w:hAnsi="Arial" w:cs="Arial"/>
          <w:sz w:val="22"/>
          <w:szCs w:val="22"/>
        </w:rPr>
        <w:tab/>
      </w:r>
      <w:r w:rsidRPr="00B21BEC">
        <w:rPr>
          <w:rFonts w:ascii="Arial" w:hAnsi="Arial" w:cs="Arial"/>
          <w:sz w:val="22"/>
          <w:szCs w:val="22"/>
        </w:rPr>
        <w:tab/>
      </w:r>
      <w:r w:rsidRPr="00B21BEC">
        <w:rPr>
          <w:rFonts w:ascii="Arial" w:hAnsi="Arial" w:cs="Arial"/>
          <w:sz w:val="22"/>
          <w:szCs w:val="22"/>
        </w:rPr>
        <w:tab/>
      </w:r>
      <w:r w:rsidRPr="00B21BEC">
        <w:rPr>
          <w:rFonts w:ascii="Arial" w:hAnsi="Arial" w:cs="Arial"/>
          <w:sz w:val="22"/>
          <w:szCs w:val="22"/>
        </w:rPr>
        <w:tab/>
      </w:r>
    </w:p>
    <w:p w14:paraId="016B39E5" w14:textId="77777777" w:rsidR="00BB4498" w:rsidRPr="00B21BEC" w:rsidRDefault="00BB4498" w:rsidP="00B5559D">
      <w:pPr>
        <w:tabs>
          <w:tab w:val="left" w:pos="4395"/>
          <w:tab w:val="left" w:pos="6120"/>
        </w:tabs>
        <w:rPr>
          <w:rFonts w:ascii="Arial" w:hAnsi="Arial" w:cs="Arial"/>
          <w:sz w:val="22"/>
          <w:szCs w:val="22"/>
        </w:rPr>
      </w:pPr>
    </w:p>
    <w:p w14:paraId="0998C429" w14:textId="497FF56C" w:rsidR="00BB4498" w:rsidRPr="00B21BEC" w:rsidRDefault="00BB4498" w:rsidP="00B5559D">
      <w:pPr>
        <w:tabs>
          <w:tab w:val="left" w:pos="4395"/>
          <w:tab w:val="left" w:pos="6120"/>
        </w:tabs>
        <w:rPr>
          <w:rFonts w:ascii="Arial" w:hAnsi="Arial" w:cs="Arial"/>
          <w:sz w:val="22"/>
          <w:szCs w:val="22"/>
        </w:rPr>
      </w:pPr>
      <w:r w:rsidRPr="00B21BEC">
        <w:rPr>
          <w:rFonts w:ascii="Arial" w:hAnsi="Arial" w:cs="Arial"/>
          <w:sz w:val="22"/>
          <w:szCs w:val="22"/>
        </w:rPr>
        <w:t>Fiona Harper                                  Pat Rafferty</w:t>
      </w:r>
      <w:r w:rsidR="00E6170E" w:rsidRPr="00B21BEC">
        <w:rPr>
          <w:rFonts w:ascii="Arial" w:hAnsi="Arial" w:cs="Arial"/>
          <w:sz w:val="22"/>
          <w:szCs w:val="22"/>
        </w:rPr>
        <w:t xml:space="preserve">                               </w:t>
      </w:r>
      <w:r w:rsidRPr="00B21BEC">
        <w:rPr>
          <w:rFonts w:ascii="Arial" w:hAnsi="Arial" w:cs="Arial"/>
          <w:sz w:val="22"/>
          <w:szCs w:val="22"/>
        </w:rPr>
        <w:t>Alick Smith</w:t>
      </w:r>
    </w:p>
    <w:p w14:paraId="44AA14B0" w14:textId="1A717F77" w:rsidR="00BB4498" w:rsidRPr="00B21BEC" w:rsidRDefault="00BB4498" w:rsidP="00B5559D">
      <w:pPr>
        <w:tabs>
          <w:tab w:val="left" w:pos="4395"/>
          <w:tab w:val="left" w:pos="6120"/>
          <w:tab w:val="left" w:pos="7513"/>
        </w:tabs>
        <w:rPr>
          <w:rFonts w:ascii="Arial" w:hAnsi="Arial" w:cs="Arial"/>
          <w:sz w:val="22"/>
          <w:szCs w:val="22"/>
        </w:rPr>
      </w:pPr>
      <w:r w:rsidRPr="00B21BEC">
        <w:rPr>
          <w:rFonts w:ascii="Arial" w:hAnsi="Arial" w:cs="Arial"/>
          <w:sz w:val="22"/>
          <w:szCs w:val="22"/>
        </w:rPr>
        <w:t>The Secretary                                For UNITE the Union</w:t>
      </w:r>
      <w:r w:rsidRPr="00B21BEC">
        <w:rPr>
          <w:rFonts w:ascii="Arial" w:hAnsi="Arial" w:cs="Arial"/>
          <w:sz w:val="22"/>
          <w:szCs w:val="22"/>
        </w:rPr>
        <w:tab/>
        <w:t xml:space="preserve">  </w:t>
      </w:r>
      <w:r w:rsidR="00E6170E" w:rsidRPr="00B21BEC">
        <w:rPr>
          <w:rFonts w:ascii="Arial" w:hAnsi="Arial" w:cs="Arial"/>
          <w:sz w:val="22"/>
          <w:szCs w:val="22"/>
        </w:rPr>
        <w:t xml:space="preserve">   </w:t>
      </w:r>
      <w:r w:rsidRPr="00B21BEC">
        <w:rPr>
          <w:rFonts w:ascii="Arial" w:hAnsi="Arial" w:cs="Arial"/>
          <w:sz w:val="22"/>
          <w:szCs w:val="22"/>
        </w:rPr>
        <w:t>For SELECT</w:t>
      </w:r>
    </w:p>
    <w:p w14:paraId="61D702F7" w14:textId="77777777" w:rsidR="005E4088" w:rsidRPr="00B21BEC" w:rsidRDefault="005E4088" w:rsidP="00B5559D">
      <w:pPr>
        <w:rPr>
          <w:rStyle w:val="Hyperlink"/>
          <w:rFonts w:ascii="Arial" w:hAnsi="Arial" w:cs="Arial"/>
          <w:sz w:val="22"/>
          <w:szCs w:val="22"/>
        </w:rPr>
      </w:pPr>
    </w:p>
    <w:p w14:paraId="4F8A58C3" w14:textId="6B48F3CC" w:rsidR="005E4088" w:rsidRDefault="005E4088" w:rsidP="00B5559D">
      <w:pPr>
        <w:rPr>
          <w:rStyle w:val="normaltextrun"/>
          <w:rFonts w:ascii="Arial" w:hAnsi="Arial" w:cs="Arial"/>
          <w:sz w:val="22"/>
          <w:szCs w:val="22"/>
        </w:rPr>
        <w:sectPr w:rsidR="005E4088" w:rsidSect="00C51EA7">
          <w:headerReference w:type="default" r:id="rId14"/>
          <w:footerReference w:type="default" r:id="rId15"/>
          <w:pgSz w:w="11900" w:h="16840"/>
          <w:pgMar w:top="3798" w:right="1080" w:bottom="1440" w:left="1080" w:header="0" w:footer="0" w:gutter="0"/>
          <w:cols w:space="720"/>
          <w:docGrid w:linePitch="360"/>
        </w:sectPr>
      </w:pPr>
    </w:p>
    <w:tbl>
      <w:tblPr>
        <w:tblStyle w:val="TableGrid"/>
        <w:tblW w:w="10465" w:type="dxa"/>
        <w:tblInd w:w="-4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5"/>
      </w:tblGrid>
      <w:tr w:rsidR="00B5559D" w14:paraId="11C9EBF1" w14:textId="77777777" w:rsidTr="00B5559D">
        <w:tc>
          <w:tcPr>
            <w:tcW w:w="10465" w:type="dxa"/>
          </w:tcPr>
          <w:p w14:paraId="74AC89FF" w14:textId="1361F7A7" w:rsidR="00B5559D" w:rsidRPr="00FE2A7D" w:rsidRDefault="00B5559D" w:rsidP="00B5559D">
            <w:pPr>
              <w:pStyle w:val="Header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FE2A7D">
              <w:rPr>
                <w:rFonts w:ascii="Arial" w:hAnsi="Arial" w:cs="Arial"/>
                <w:b/>
                <w:noProof/>
                <w:sz w:val="30"/>
                <w:szCs w:val="30"/>
              </w:rPr>
              <w:lastRenderedPageBreak/>
              <w:drawing>
                <wp:anchor distT="0" distB="0" distL="114300" distR="114300" simplePos="0" relativeHeight="251658245" behindDoc="1" locked="0" layoutInCell="1" allowOverlap="1" wp14:anchorId="4B59ADFD" wp14:editId="15AB4C1C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-6350</wp:posOffset>
                  </wp:positionV>
                  <wp:extent cx="1076325" cy="571500"/>
                  <wp:effectExtent l="0" t="0" r="9525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30"/>
                <w:szCs w:val="30"/>
              </w:rPr>
              <w:t xml:space="preserve">        </w:t>
            </w:r>
            <w:r w:rsidRPr="00FE2A7D">
              <w:rPr>
                <w:rFonts w:ascii="Arial" w:hAnsi="Arial" w:cs="Arial"/>
                <w:b/>
                <w:sz w:val="30"/>
                <w:szCs w:val="30"/>
              </w:rPr>
              <w:t>Request for Dismissal through Redundancy</w:t>
            </w:r>
          </w:p>
          <w:p w14:paraId="40CCF46E" w14:textId="20F2C9DC" w:rsidR="00B5559D" w:rsidRPr="00B5559D" w:rsidRDefault="00B5559D" w:rsidP="00B5559D">
            <w:pPr>
              <w:pStyle w:val="Header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 xml:space="preserve">     </w:t>
            </w:r>
            <w:r w:rsidRPr="00FE2A7D">
              <w:rPr>
                <w:rFonts w:ascii="Arial" w:hAnsi="Arial" w:cs="Arial"/>
                <w:b/>
                <w:sz w:val="30"/>
                <w:szCs w:val="30"/>
              </w:rPr>
              <w:t>(One form per Apprentice)</w:t>
            </w:r>
          </w:p>
        </w:tc>
      </w:tr>
    </w:tbl>
    <w:p w14:paraId="34C1B920" w14:textId="45A7A257" w:rsidR="00607CD6" w:rsidRPr="003D2483" w:rsidRDefault="00B5559D" w:rsidP="00B5559D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EDC2755" wp14:editId="4B0BBB45">
                <wp:simplePos x="0" y="0"/>
                <wp:positionH relativeFrom="margin">
                  <wp:align>right</wp:align>
                </wp:positionH>
                <wp:positionV relativeFrom="paragraph">
                  <wp:posOffset>170815</wp:posOffset>
                </wp:positionV>
                <wp:extent cx="6312535" cy="2609850"/>
                <wp:effectExtent l="0" t="0" r="12065" b="1905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2535" cy="26098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1937B" w14:textId="77777777" w:rsidR="00B5559D" w:rsidRDefault="00B5559D" w:rsidP="00B5559D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11F39381" w14:textId="77777777" w:rsidR="00B5559D" w:rsidRPr="0049153A" w:rsidRDefault="00B5559D" w:rsidP="00B5559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49153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>Company Name:</w:t>
                            </w:r>
                          </w:p>
                          <w:p w14:paraId="486E69B8" w14:textId="77777777" w:rsidR="00B5559D" w:rsidRPr="0049153A" w:rsidRDefault="00B5559D" w:rsidP="00B5559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4EDA97FA" w14:textId="77777777" w:rsidR="00B5559D" w:rsidRDefault="00B5559D" w:rsidP="00B5559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33052D62" w14:textId="77777777" w:rsidR="00B5559D" w:rsidRPr="0049153A" w:rsidRDefault="00B5559D" w:rsidP="00B5559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49153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 xml:space="preserve">Address: </w:t>
                            </w:r>
                          </w:p>
                          <w:p w14:paraId="68AAE117" w14:textId="77777777" w:rsidR="00B5559D" w:rsidRPr="0049153A" w:rsidRDefault="00B5559D" w:rsidP="00B5559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7E8A1D0C" w14:textId="77777777" w:rsidR="00B5559D" w:rsidRPr="0049153A" w:rsidRDefault="00B5559D" w:rsidP="00B5559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13895291" w14:textId="77777777" w:rsidR="00B5559D" w:rsidRPr="0049153A" w:rsidRDefault="00B5559D" w:rsidP="00B5559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16314C3C" w14:textId="77777777" w:rsidR="00B5559D" w:rsidRPr="0049153A" w:rsidRDefault="00B5559D" w:rsidP="00B5559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7C465F2D" w14:textId="77777777" w:rsidR="00B5559D" w:rsidRPr="0049153A" w:rsidRDefault="00B5559D" w:rsidP="00B5559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32BE4932" w14:textId="77777777" w:rsidR="00B5559D" w:rsidRPr="0049153A" w:rsidRDefault="00B5559D" w:rsidP="00B5559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49153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 xml:space="preserve">Contact: </w:t>
                            </w:r>
                          </w:p>
                          <w:p w14:paraId="490AC2C7" w14:textId="77777777" w:rsidR="00B5559D" w:rsidRPr="0049153A" w:rsidRDefault="00B5559D" w:rsidP="00B5559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3CDF2E4D" w14:textId="77777777" w:rsidR="00B5559D" w:rsidRPr="0049153A" w:rsidRDefault="00B5559D" w:rsidP="00B5559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590009ED" w14:textId="77777777" w:rsidR="00B5559D" w:rsidRPr="0049153A" w:rsidRDefault="00B5559D" w:rsidP="00B5559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49153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>Contact Number: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DC2755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445.85pt;margin-top:13.45pt;width:497.05pt;height:205.5pt;z-index:25165824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" fillcolor="silver" strokeweight="1.5pt">
                <v:textbox>
                  <w:txbxContent>
                    <w:p w14:paraId="1D31937B" w14:textId="77777777" w:rsidR="00B5559D" w:rsidRDefault="00B5559D" w:rsidP="00B5559D">
                      <w:pPr>
                        <w:rPr>
                          <w:lang w:val="en-GB"/>
                        </w:rPr>
                      </w:pPr>
                    </w:p>
                    <w:p w14:paraId="11F39381" w14:textId="77777777" w:rsidR="00B5559D" w:rsidRPr="0049153A" w:rsidRDefault="00B5559D" w:rsidP="00B5559D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</w:pPr>
                      <w:r w:rsidRPr="0049153A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>Company Name:</w:t>
                      </w:r>
                    </w:p>
                    <w:p w14:paraId="486E69B8" w14:textId="77777777" w:rsidR="00B5559D" w:rsidRPr="0049153A" w:rsidRDefault="00B5559D" w:rsidP="00B5559D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</w:pPr>
                    </w:p>
                    <w:p w14:paraId="4EDA97FA" w14:textId="77777777" w:rsidR="00B5559D" w:rsidRDefault="00B5559D" w:rsidP="00B5559D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</w:pPr>
                    </w:p>
                    <w:p w14:paraId="33052D62" w14:textId="77777777" w:rsidR="00B5559D" w:rsidRPr="0049153A" w:rsidRDefault="00B5559D" w:rsidP="00B5559D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</w:pPr>
                      <w:r w:rsidRPr="0049153A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 xml:space="preserve">Address: </w:t>
                      </w:r>
                    </w:p>
                    <w:p w14:paraId="68AAE117" w14:textId="77777777" w:rsidR="00B5559D" w:rsidRPr="0049153A" w:rsidRDefault="00B5559D" w:rsidP="00B5559D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</w:pPr>
                    </w:p>
                    <w:p w14:paraId="7E8A1D0C" w14:textId="77777777" w:rsidR="00B5559D" w:rsidRPr="0049153A" w:rsidRDefault="00B5559D" w:rsidP="00B5559D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</w:pPr>
                    </w:p>
                    <w:p w14:paraId="13895291" w14:textId="77777777" w:rsidR="00B5559D" w:rsidRPr="0049153A" w:rsidRDefault="00B5559D" w:rsidP="00B5559D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</w:pPr>
                    </w:p>
                    <w:p w14:paraId="16314C3C" w14:textId="77777777" w:rsidR="00B5559D" w:rsidRPr="0049153A" w:rsidRDefault="00B5559D" w:rsidP="00B5559D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</w:pPr>
                    </w:p>
                    <w:p w14:paraId="7C465F2D" w14:textId="77777777" w:rsidR="00B5559D" w:rsidRPr="0049153A" w:rsidRDefault="00B5559D" w:rsidP="00B5559D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</w:pPr>
                    </w:p>
                    <w:p w14:paraId="32BE4932" w14:textId="77777777" w:rsidR="00B5559D" w:rsidRPr="0049153A" w:rsidRDefault="00B5559D" w:rsidP="00B5559D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</w:pPr>
                      <w:r w:rsidRPr="0049153A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 xml:space="preserve">Contact: </w:t>
                      </w:r>
                    </w:p>
                    <w:p w14:paraId="490AC2C7" w14:textId="77777777" w:rsidR="00B5559D" w:rsidRPr="0049153A" w:rsidRDefault="00B5559D" w:rsidP="00B5559D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</w:pPr>
                    </w:p>
                    <w:p w14:paraId="3CDF2E4D" w14:textId="77777777" w:rsidR="00B5559D" w:rsidRPr="0049153A" w:rsidRDefault="00B5559D" w:rsidP="00B5559D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</w:pPr>
                    </w:p>
                    <w:p w14:paraId="590009ED" w14:textId="77777777" w:rsidR="00B5559D" w:rsidRPr="0049153A" w:rsidRDefault="00B5559D" w:rsidP="00B5559D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</w:pPr>
                      <w:r w:rsidRPr="0049153A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>Contact Number: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31D8A7" w14:textId="169B7ABA" w:rsidR="00B5559D" w:rsidRDefault="00B5559D" w:rsidP="00B5559D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44F7F8D" wp14:editId="5D5854ED">
                <wp:simplePos x="0" y="0"/>
                <wp:positionH relativeFrom="column">
                  <wp:posOffset>1191260</wp:posOffset>
                </wp:positionH>
                <wp:positionV relativeFrom="paragraph">
                  <wp:posOffset>173990</wp:posOffset>
                </wp:positionV>
                <wp:extent cx="4631055" cy="342900"/>
                <wp:effectExtent l="2540" t="1905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105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CE909" w14:textId="77777777" w:rsidR="00B5559D" w:rsidRDefault="00B5559D" w:rsidP="00B555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F7F8D" id="Text Box 21" o:spid="_x0000_s1027" type="#_x0000_t202" style="position:absolute;margin-left:93.8pt;margin-top:13.7pt;width:364.65pt;height:27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" stroked="f">
                <v:textbox>
                  <w:txbxContent>
                    <w:p w14:paraId="6EDCE909" w14:textId="77777777" w:rsidR="00B5559D" w:rsidRDefault="00B5559D" w:rsidP="00B5559D"/>
                  </w:txbxContent>
                </v:textbox>
              </v:shape>
            </w:pict>
          </mc:Fallback>
        </mc:AlternateContent>
      </w:r>
    </w:p>
    <w:p w14:paraId="4E516CBD" w14:textId="1EEC35B8" w:rsidR="00B5559D" w:rsidRDefault="00B5559D" w:rsidP="00B5559D">
      <w:pPr>
        <w:rPr>
          <w:lang w:val="en-GB"/>
        </w:rPr>
      </w:pPr>
    </w:p>
    <w:p w14:paraId="24C5620F" w14:textId="61059C8D" w:rsidR="00B5559D" w:rsidRDefault="00B5559D" w:rsidP="00B5559D">
      <w:pPr>
        <w:rPr>
          <w:lang w:val="en-GB"/>
        </w:rPr>
      </w:pPr>
    </w:p>
    <w:p w14:paraId="434F934B" w14:textId="2C19BA4B" w:rsidR="00B5559D" w:rsidRPr="0018099F" w:rsidRDefault="00B5559D" w:rsidP="00B5559D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9015CBD" wp14:editId="15046502">
                <wp:simplePos x="0" y="0"/>
                <wp:positionH relativeFrom="column">
                  <wp:posOffset>1192299</wp:posOffset>
                </wp:positionH>
                <wp:positionV relativeFrom="paragraph">
                  <wp:posOffset>8082</wp:posOffset>
                </wp:positionV>
                <wp:extent cx="4631055" cy="1002549"/>
                <wp:effectExtent l="0" t="0" r="0" b="762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1055" cy="10025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FBBD18" w14:textId="77777777" w:rsidR="00B5559D" w:rsidRDefault="00B5559D" w:rsidP="00B5559D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4491FF03" w14:textId="77777777" w:rsidR="00B5559D" w:rsidRDefault="00B5559D" w:rsidP="00B5559D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2FF0DFE5" w14:textId="77777777" w:rsidR="00B5559D" w:rsidRDefault="00B5559D" w:rsidP="00B5559D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46CA2ACF" w14:textId="77777777" w:rsidR="00B5559D" w:rsidRDefault="00B5559D" w:rsidP="00B5559D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54D92023" w14:textId="77777777" w:rsidR="00B5559D" w:rsidRPr="00FE2A7D" w:rsidRDefault="00B5559D" w:rsidP="00B5559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FE2A7D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Postcode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15CBD" id="Text Box 22" o:spid="_x0000_s1028" type="#_x0000_t202" style="position:absolute;margin-left:93.9pt;margin-top:.65pt;width:364.65pt;height:78.9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" stroked="f">
                <v:textbox>
                  <w:txbxContent>
                    <w:p w14:paraId="30FBBD18" w14:textId="77777777" w:rsidR="00B5559D" w:rsidRDefault="00B5559D" w:rsidP="00B5559D">
                      <w:pPr>
                        <w:rPr>
                          <w:lang w:val="en-GB"/>
                        </w:rPr>
                      </w:pPr>
                    </w:p>
                    <w:p w14:paraId="4491FF03" w14:textId="77777777" w:rsidR="00B5559D" w:rsidRDefault="00B5559D" w:rsidP="00B5559D">
                      <w:pPr>
                        <w:rPr>
                          <w:lang w:val="en-GB"/>
                        </w:rPr>
                      </w:pPr>
                    </w:p>
                    <w:p w14:paraId="2FF0DFE5" w14:textId="77777777" w:rsidR="00B5559D" w:rsidRDefault="00B5559D" w:rsidP="00B5559D">
                      <w:pPr>
                        <w:rPr>
                          <w:lang w:val="en-GB"/>
                        </w:rPr>
                      </w:pPr>
                    </w:p>
                    <w:p w14:paraId="46CA2ACF" w14:textId="77777777" w:rsidR="00B5559D" w:rsidRDefault="00B5559D" w:rsidP="00B5559D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</w:p>
                    <w:p w14:paraId="54D92023" w14:textId="77777777" w:rsidR="00B5559D" w:rsidRPr="00FE2A7D" w:rsidRDefault="00B5559D" w:rsidP="00B5559D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  <w:r w:rsidRPr="00FE2A7D"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Postcode</w:t>
                      </w:r>
                    </w:p>
                  </w:txbxContent>
                </v:textbox>
              </v:shape>
            </w:pict>
          </mc:Fallback>
        </mc:AlternateContent>
      </w:r>
    </w:p>
    <w:p w14:paraId="5ED286C6" w14:textId="77777777" w:rsidR="00B5559D" w:rsidRPr="0018099F" w:rsidRDefault="00B5559D" w:rsidP="00B5559D">
      <w:pPr>
        <w:rPr>
          <w:lang w:val="en-GB"/>
        </w:rPr>
      </w:pPr>
    </w:p>
    <w:p w14:paraId="4D8954A9" w14:textId="7ED8E923" w:rsidR="00B5559D" w:rsidRPr="0018099F" w:rsidRDefault="00B5559D" w:rsidP="00B5559D">
      <w:pPr>
        <w:rPr>
          <w:lang w:val="en-GB"/>
        </w:rPr>
      </w:pPr>
    </w:p>
    <w:p w14:paraId="2881C577" w14:textId="183FB3AA" w:rsidR="00B5559D" w:rsidRPr="0018099F" w:rsidRDefault="00B5559D" w:rsidP="00B5559D">
      <w:pPr>
        <w:rPr>
          <w:lang w:val="en-GB"/>
        </w:rPr>
      </w:pPr>
    </w:p>
    <w:p w14:paraId="1581398E" w14:textId="77777777" w:rsidR="00B5559D" w:rsidRPr="0018099F" w:rsidRDefault="00B5559D" w:rsidP="00B5559D">
      <w:pPr>
        <w:rPr>
          <w:lang w:val="en-GB"/>
        </w:rPr>
      </w:pPr>
    </w:p>
    <w:p w14:paraId="1989AF77" w14:textId="4EC284EB" w:rsidR="00B5559D" w:rsidRPr="0018099F" w:rsidRDefault="00B5559D" w:rsidP="00B5559D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9750304" wp14:editId="14130EAF">
                <wp:simplePos x="0" y="0"/>
                <wp:positionH relativeFrom="column">
                  <wp:posOffset>1191260</wp:posOffset>
                </wp:positionH>
                <wp:positionV relativeFrom="paragraph">
                  <wp:posOffset>157724</wp:posOffset>
                </wp:positionV>
                <wp:extent cx="4631055" cy="342900"/>
                <wp:effectExtent l="2540" t="1905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105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9C9727" w14:textId="77777777" w:rsidR="00B5559D" w:rsidRDefault="00B5559D" w:rsidP="00B555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50304" id="Text Box 23" o:spid="_x0000_s1029" type="#_x0000_t202" style="position:absolute;margin-left:93.8pt;margin-top:12.4pt;width:364.65pt;height:27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" stroked="f">
                <v:textbox>
                  <w:txbxContent>
                    <w:p w14:paraId="789C9727" w14:textId="77777777" w:rsidR="00B5559D" w:rsidRDefault="00B5559D" w:rsidP="00B5559D"/>
                  </w:txbxContent>
                </v:textbox>
              </v:shape>
            </w:pict>
          </mc:Fallback>
        </mc:AlternateContent>
      </w:r>
    </w:p>
    <w:p w14:paraId="521D2885" w14:textId="77777777" w:rsidR="00B5559D" w:rsidRPr="0018099F" w:rsidRDefault="00B5559D" w:rsidP="00B5559D">
      <w:pPr>
        <w:rPr>
          <w:lang w:val="en-GB"/>
        </w:rPr>
      </w:pPr>
    </w:p>
    <w:p w14:paraId="43A84A50" w14:textId="4FB30A4F" w:rsidR="00B5559D" w:rsidRPr="0018099F" w:rsidRDefault="00B5559D" w:rsidP="00B5559D">
      <w:pPr>
        <w:rPr>
          <w:lang w:val="en-GB"/>
        </w:rPr>
      </w:pPr>
    </w:p>
    <w:p w14:paraId="2A37AA4B" w14:textId="2F53A5B7" w:rsidR="00B5559D" w:rsidRDefault="00B5559D" w:rsidP="00B5559D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EDDAE4F" wp14:editId="28EB8BAA">
                <wp:simplePos x="0" y="0"/>
                <wp:positionH relativeFrom="column">
                  <wp:posOffset>1195821</wp:posOffset>
                </wp:positionH>
                <wp:positionV relativeFrom="paragraph">
                  <wp:posOffset>19396</wp:posOffset>
                </wp:positionV>
                <wp:extent cx="4631055" cy="342900"/>
                <wp:effectExtent l="2540" t="1905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105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D7B05E" w14:textId="77777777" w:rsidR="00B5559D" w:rsidRDefault="00B5559D" w:rsidP="00B555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DAE4F" id="Text Box 24" o:spid="_x0000_s1030" type="#_x0000_t202" style="position:absolute;margin-left:94.15pt;margin-top:1.55pt;width:364.65pt;height:27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" stroked="f">
                <v:textbox>
                  <w:txbxContent>
                    <w:p w14:paraId="49D7B05E" w14:textId="77777777" w:rsidR="00B5559D" w:rsidRDefault="00B5559D" w:rsidP="00B5559D"/>
                  </w:txbxContent>
                </v:textbox>
              </v:shape>
            </w:pict>
          </mc:Fallback>
        </mc:AlternateContent>
      </w:r>
    </w:p>
    <w:p w14:paraId="348CC0CF" w14:textId="5202C4C1" w:rsidR="00B5559D" w:rsidRDefault="00B5559D" w:rsidP="00B5559D">
      <w:pPr>
        <w:rPr>
          <w:lang w:val="en-GB"/>
        </w:rPr>
      </w:pPr>
    </w:p>
    <w:p w14:paraId="0CD8D01C" w14:textId="4CAD917E" w:rsidR="00B5559D" w:rsidRDefault="00B5559D" w:rsidP="00B5559D">
      <w:pPr>
        <w:rPr>
          <w:lang w:val="en-GB"/>
        </w:rPr>
      </w:pPr>
    </w:p>
    <w:p w14:paraId="0BEFFC64" w14:textId="77777777" w:rsidR="00B5559D" w:rsidRDefault="00B5559D" w:rsidP="00B5559D">
      <w:pPr>
        <w:pBdr>
          <w:bottom w:val="single" w:sz="12" w:space="1" w:color="auto"/>
        </w:pBdr>
        <w:rPr>
          <w:lang w:val="en-GB"/>
        </w:rPr>
      </w:pPr>
    </w:p>
    <w:p w14:paraId="31A4EB33" w14:textId="48720EF3" w:rsidR="00B5559D" w:rsidRDefault="00B5559D" w:rsidP="00B5559D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8DD033C" wp14:editId="5AB45312">
                <wp:simplePos x="0" y="0"/>
                <wp:positionH relativeFrom="margin">
                  <wp:align>right</wp:align>
                </wp:positionH>
                <wp:positionV relativeFrom="paragraph">
                  <wp:posOffset>208569</wp:posOffset>
                </wp:positionV>
                <wp:extent cx="6293485" cy="2349500"/>
                <wp:effectExtent l="0" t="0" r="12065" b="1270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3485" cy="23495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93570" w14:textId="77777777" w:rsidR="00B5559D" w:rsidRDefault="00B5559D" w:rsidP="00B5559D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78A3C062" w14:textId="77777777" w:rsidR="00B5559D" w:rsidRPr="0049153A" w:rsidRDefault="00B5559D" w:rsidP="00B5559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49153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>Apprentice Name:</w:t>
                            </w:r>
                          </w:p>
                          <w:p w14:paraId="3D18605F" w14:textId="77777777" w:rsidR="00B5559D" w:rsidRPr="0049153A" w:rsidRDefault="00B5559D" w:rsidP="00B5559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6B35DE39" w14:textId="77777777" w:rsidR="00B5559D" w:rsidRPr="0049153A" w:rsidRDefault="00B5559D" w:rsidP="00B5559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0C9B1603" w14:textId="77777777" w:rsidR="00B5559D" w:rsidRDefault="00B5559D" w:rsidP="00B5559D">
                            <w:pPr>
                              <w:tabs>
                                <w:tab w:val="left" w:pos="4488"/>
                              </w:tabs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34A83ABF" w14:textId="6606E374" w:rsidR="00B5559D" w:rsidRPr="0049153A" w:rsidRDefault="00B5559D" w:rsidP="00B5559D">
                            <w:pPr>
                              <w:tabs>
                                <w:tab w:val="left" w:pos="4488"/>
                              </w:tabs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49153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 xml:space="preserve">N.I. Number: </w:t>
                            </w:r>
                            <w:r w:rsidRPr="0049153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ab/>
                            </w:r>
                            <w:r w:rsidRPr="0049153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ab/>
                              <w:t>D.O.B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>.</w:t>
                            </w:r>
                            <w:r w:rsidRPr="0049153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>:</w:t>
                            </w:r>
                          </w:p>
                          <w:p w14:paraId="34E27A11" w14:textId="77777777" w:rsidR="00B5559D" w:rsidRPr="0049153A" w:rsidRDefault="00B5559D" w:rsidP="00B5559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6F71BF5B" w14:textId="77777777" w:rsidR="00B5559D" w:rsidRPr="0049153A" w:rsidRDefault="00B5559D" w:rsidP="00B5559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79C6F673" w14:textId="77777777" w:rsidR="00B5559D" w:rsidRPr="0049153A" w:rsidRDefault="00B5559D" w:rsidP="00B5559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49153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>Stage: (1, 2 or 3)</w:t>
                            </w:r>
                            <w:r w:rsidRPr="0049153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ab/>
                            </w:r>
                            <w:r w:rsidRPr="0049153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ab/>
                              <w:t xml:space="preserve">          Start Date with Company:</w:t>
                            </w:r>
                            <w:r w:rsidRPr="0049153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ab/>
                            </w:r>
                            <w:r w:rsidRPr="0049153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ab/>
                            </w:r>
                            <w:r w:rsidRPr="0049153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ab/>
                            </w:r>
                            <w:r w:rsidRPr="0049153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ab/>
                            </w:r>
                            <w:r w:rsidRPr="0049153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ab/>
                            </w:r>
                          </w:p>
                          <w:p w14:paraId="60E9854C" w14:textId="77777777" w:rsidR="00B5559D" w:rsidRPr="0049153A" w:rsidRDefault="00B5559D" w:rsidP="00B5559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79ABA79F" w14:textId="77777777" w:rsidR="00B5559D" w:rsidRPr="0049153A" w:rsidRDefault="00B5559D" w:rsidP="00B5559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494A77FF" w14:textId="77777777" w:rsidR="00B5559D" w:rsidRPr="0049153A" w:rsidRDefault="00B5559D" w:rsidP="00B5559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49153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 xml:space="preserve">Training Officer: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D033C" id="Text Box 20" o:spid="_x0000_s1031" type="#_x0000_t202" style="position:absolute;margin-left:444.35pt;margin-top:16.4pt;width:495.55pt;height:185pt;z-index:25165825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" fillcolor="silver" strokeweight="1.5pt">
                <v:textbox>
                  <w:txbxContent>
                    <w:p w14:paraId="08993570" w14:textId="77777777" w:rsidR="00B5559D" w:rsidRDefault="00B5559D" w:rsidP="00B5559D">
                      <w:pPr>
                        <w:rPr>
                          <w:lang w:val="en-GB"/>
                        </w:rPr>
                      </w:pPr>
                    </w:p>
                    <w:p w14:paraId="78A3C062" w14:textId="77777777" w:rsidR="00B5559D" w:rsidRPr="0049153A" w:rsidRDefault="00B5559D" w:rsidP="00B5559D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</w:pPr>
                      <w:r w:rsidRPr="0049153A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>Apprentice Name:</w:t>
                      </w:r>
                    </w:p>
                    <w:p w14:paraId="3D18605F" w14:textId="77777777" w:rsidR="00B5559D" w:rsidRPr="0049153A" w:rsidRDefault="00B5559D" w:rsidP="00B5559D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</w:pPr>
                    </w:p>
                    <w:p w14:paraId="6B35DE39" w14:textId="77777777" w:rsidR="00B5559D" w:rsidRPr="0049153A" w:rsidRDefault="00B5559D" w:rsidP="00B5559D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</w:pPr>
                    </w:p>
                    <w:p w14:paraId="0C9B1603" w14:textId="77777777" w:rsidR="00B5559D" w:rsidRDefault="00B5559D" w:rsidP="00B5559D">
                      <w:pPr>
                        <w:tabs>
                          <w:tab w:val="left" w:pos="4488"/>
                        </w:tabs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</w:pPr>
                    </w:p>
                    <w:p w14:paraId="34A83ABF" w14:textId="6606E374" w:rsidR="00B5559D" w:rsidRPr="0049153A" w:rsidRDefault="00B5559D" w:rsidP="00B5559D">
                      <w:pPr>
                        <w:tabs>
                          <w:tab w:val="left" w:pos="4488"/>
                        </w:tabs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</w:pPr>
                      <w:r w:rsidRPr="0049153A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 xml:space="preserve">N.I. Number: </w:t>
                      </w:r>
                      <w:r w:rsidRPr="0049153A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ab/>
                      </w:r>
                      <w:r w:rsidRPr="0049153A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ab/>
                        <w:t>D.O.B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>.</w:t>
                      </w:r>
                      <w:r w:rsidRPr="0049153A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>:</w:t>
                      </w:r>
                    </w:p>
                    <w:p w14:paraId="34E27A11" w14:textId="77777777" w:rsidR="00B5559D" w:rsidRPr="0049153A" w:rsidRDefault="00B5559D" w:rsidP="00B5559D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</w:pPr>
                    </w:p>
                    <w:p w14:paraId="6F71BF5B" w14:textId="77777777" w:rsidR="00B5559D" w:rsidRPr="0049153A" w:rsidRDefault="00B5559D" w:rsidP="00B5559D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</w:pPr>
                    </w:p>
                    <w:p w14:paraId="79C6F673" w14:textId="77777777" w:rsidR="00B5559D" w:rsidRPr="0049153A" w:rsidRDefault="00B5559D" w:rsidP="00B5559D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</w:pPr>
                      <w:r w:rsidRPr="0049153A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>Stage: (1, 2 or 3)</w:t>
                      </w:r>
                      <w:r w:rsidRPr="0049153A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ab/>
                      </w:r>
                      <w:r w:rsidRPr="0049153A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ab/>
                        <w:t xml:space="preserve">          Start Date with Company:</w:t>
                      </w:r>
                      <w:r w:rsidRPr="0049153A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ab/>
                      </w:r>
                      <w:r w:rsidRPr="0049153A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ab/>
                      </w:r>
                      <w:r w:rsidRPr="0049153A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ab/>
                      </w:r>
                      <w:r w:rsidRPr="0049153A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ab/>
                      </w:r>
                      <w:r w:rsidRPr="0049153A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ab/>
                      </w:r>
                    </w:p>
                    <w:p w14:paraId="60E9854C" w14:textId="77777777" w:rsidR="00B5559D" w:rsidRPr="0049153A" w:rsidRDefault="00B5559D" w:rsidP="00B5559D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</w:pPr>
                    </w:p>
                    <w:p w14:paraId="79ABA79F" w14:textId="77777777" w:rsidR="00B5559D" w:rsidRPr="0049153A" w:rsidRDefault="00B5559D" w:rsidP="00B5559D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</w:pPr>
                    </w:p>
                    <w:p w14:paraId="494A77FF" w14:textId="77777777" w:rsidR="00B5559D" w:rsidRPr="0049153A" w:rsidRDefault="00B5559D" w:rsidP="00B5559D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</w:pPr>
                      <w:r w:rsidRPr="0049153A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 xml:space="preserve">Training Officer: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DFE4A3" w14:textId="698DB6BE" w:rsidR="00B5559D" w:rsidRDefault="00B5559D" w:rsidP="00B5559D">
      <w:pPr>
        <w:rPr>
          <w:lang w:val="en-GB"/>
        </w:rPr>
      </w:pPr>
    </w:p>
    <w:p w14:paraId="0E530447" w14:textId="7F04FC3E" w:rsidR="00B5559D" w:rsidRPr="0018099F" w:rsidRDefault="00B5559D" w:rsidP="00B5559D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21AE295" wp14:editId="128EA2FE">
                <wp:simplePos x="0" y="0"/>
                <wp:positionH relativeFrom="column">
                  <wp:posOffset>1163724</wp:posOffset>
                </wp:positionH>
                <wp:positionV relativeFrom="paragraph">
                  <wp:posOffset>48895</wp:posOffset>
                </wp:positionV>
                <wp:extent cx="4631055" cy="342900"/>
                <wp:effectExtent l="2540" t="0" r="0" b="317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105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5BA71" w14:textId="77777777" w:rsidR="00B5559D" w:rsidRDefault="00B5559D" w:rsidP="00B555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AE295" id="Text Box 18" o:spid="_x0000_s1032" type="#_x0000_t202" style="position:absolute;margin-left:91.65pt;margin-top:3.85pt;width:364.65pt;height:27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" stroked="f">
                <v:textbox>
                  <w:txbxContent>
                    <w:p w14:paraId="0FC5BA71" w14:textId="77777777" w:rsidR="00B5559D" w:rsidRDefault="00B5559D" w:rsidP="00B5559D"/>
                  </w:txbxContent>
                </v:textbox>
              </v:shape>
            </w:pict>
          </mc:Fallback>
        </mc:AlternateContent>
      </w:r>
    </w:p>
    <w:p w14:paraId="21D7E113" w14:textId="77777777" w:rsidR="00B5559D" w:rsidRPr="0018099F" w:rsidRDefault="00B5559D" w:rsidP="00B5559D">
      <w:pPr>
        <w:rPr>
          <w:lang w:val="en-GB"/>
        </w:rPr>
      </w:pPr>
    </w:p>
    <w:p w14:paraId="71E2621A" w14:textId="77777777" w:rsidR="00B5559D" w:rsidRPr="0018099F" w:rsidRDefault="00B5559D" w:rsidP="00B5559D">
      <w:pPr>
        <w:rPr>
          <w:lang w:val="en-GB"/>
        </w:rPr>
      </w:pPr>
    </w:p>
    <w:p w14:paraId="14DA753C" w14:textId="5994529B" w:rsidR="00B5559D" w:rsidRPr="0018099F" w:rsidRDefault="00B5559D" w:rsidP="00B5559D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49051BA9" wp14:editId="0690A647">
                <wp:simplePos x="0" y="0"/>
                <wp:positionH relativeFrom="column">
                  <wp:posOffset>1165374</wp:posOffset>
                </wp:positionH>
                <wp:positionV relativeFrom="paragraph">
                  <wp:posOffset>52630</wp:posOffset>
                </wp:positionV>
                <wp:extent cx="1913367" cy="34290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367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3E47D" w14:textId="77777777" w:rsidR="00B5559D" w:rsidRDefault="00B5559D" w:rsidP="00B555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51BA9" id="Text Box 13" o:spid="_x0000_s1033" type="#_x0000_t202" style="position:absolute;margin-left:91.75pt;margin-top:4.15pt;width:150.65pt;height:27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" stroked="f">
                <v:textbox>
                  <w:txbxContent>
                    <w:p w14:paraId="2A43E47D" w14:textId="77777777" w:rsidR="00B5559D" w:rsidRDefault="00B5559D" w:rsidP="00B5559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5C732952" wp14:editId="30156D28">
                <wp:simplePos x="0" y="0"/>
                <wp:positionH relativeFrom="column">
                  <wp:posOffset>3919481</wp:posOffset>
                </wp:positionH>
                <wp:positionV relativeFrom="paragraph">
                  <wp:posOffset>60325</wp:posOffset>
                </wp:positionV>
                <wp:extent cx="1876948" cy="345141"/>
                <wp:effectExtent l="0" t="0" r="9525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948" cy="3451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7D5D0" w14:textId="77777777" w:rsidR="00B5559D" w:rsidRDefault="00B5559D" w:rsidP="00B555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32952" id="Text Box 14" o:spid="_x0000_s1034" type="#_x0000_t202" style="position:absolute;margin-left:308.6pt;margin-top:4.75pt;width:147.8pt;height:27.2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" stroked="f">
                <v:textbox>
                  <w:txbxContent>
                    <w:p w14:paraId="7FD7D5D0" w14:textId="77777777" w:rsidR="00B5559D" w:rsidRDefault="00B5559D" w:rsidP="00B5559D"/>
                  </w:txbxContent>
                </v:textbox>
              </v:shape>
            </w:pict>
          </mc:Fallback>
        </mc:AlternateContent>
      </w:r>
    </w:p>
    <w:p w14:paraId="1BD046F5" w14:textId="77777777" w:rsidR="00B5559D" w:rsidRPr="0018099F" w:rsidRDefault="00B5559D" w:rsidP="00B5559D">
      <w:pPr>
        <w:rPr>
          <w:lang w:val="en-GB"/>
        </w:rPr>
      </w:pPr>
    </w:p>
    <w:p w14:paraId="203ED569" w14:textId="77777777" w:rsidR="00B5559D" w:rsidRPr="0018099F" w:rsidRDefault="00B5559D" w:rsidP="00B5559D">
      <w:pPr>
        <w:rPr>
          <w:lang w:val="en-GB"/>
        </w:rPr>
      </w:pPr>
    </w:p>
    <w:p w14:paraId="258DDDA9" w14:textId="6DC932B7" w:rsidR="00B5559D" w:rsidRPr="0018099F" w:rsidRDefault="00B5559D" w:rsidP="00B5559D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6495B8CF" wp14:editId="1C713A96">
                <wp:simplePos x="0" y="0"/>
                <wp:positionH relativeFrom="column">
                  <wp:posOffset>1158352</wp:posOffset>
                </wp:positionH>
                <wp:positionV relativeFrom="paragraph">
                  <wp:posOffset>22113</wp:posOffset>
                </wp:positionV>
                <wp:extent cx="856167" cy="342900"/>
                <wp:effectExtent l="0" t="0" r="127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167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D7CDC" w14:textId="77777777" w:rsidR="00B5559D" w:rsidRDefault="00B5559D" w:rsidP="00B555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5B8CF" id="Text Box 11" o:spid="_x0000_s1035" type="#_x0000_t202" style="position:absolute;margin-left:91.2pt;margin-top:1.75pt;width:67.4pt;height:27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" stroked="f">
                <v:textbox>
                  <w:txbxContent>
                    <w:p w14:paraId="08AD7CDC" w14:textId="77777777" w:rsidR="00B5559D" w:rsidRDefault="00B5559D" w:rsidP="00B5559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4031050" wp14:editId="191F0C81">
                <wp:simplePos x="0" y="0"/>
                <wp:positionH relativeFrom="column">
                  <wp:posOffset>3919481</wp:posOffset>
                </wp:positionH>
                <wp:positionV relativeFrom="paragraph">
                  <wp:posOffset>17630</wp:posOffset>
                </wp:positionV>
                <wp:extent cx="1887071" cy="345141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071" cy="3451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4806B" w14:textId="77777777" w:rsidR="00B5559D" w:rsidRDefault="00B5559D" w:rsidP="00B555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31050" id="Text Box 12" o:spid="_x0000_s1036" type="#_x0000_t202" style="position:absolute;margin-left:308.6pt;margin-top:1.4pt;width:148.6pt;height:27.2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" stroked="f">
                <v:textbox>
                  <w:txbxContent>
                    <w:p w14:paraId="0EB4806B" w14:textId="77777777" w:rsidR="00B5559D" w:rsidRDefault="00B5559D" w:rsidP="00B5559D"/>
                  </w:txbxContent>
                </v:textbox>
              </v:shape>
            </w:pict>
          </mc:Fallback>
        </mc:AlternateContent>
      </w:r>
    </w:p>
    <w:p w14:paraId="4E7D5EEE" w14:textId="77777777" w:rsidR="00B5559D" w:rsidRPr="0018099F" w:rsidRDefault="00B5559D" w:rsidP="00B5559D">
      <w:pPr>
        <w:rPr>
          <w:lang w:val="en-GB"/>
        </w:rPr>
      </w:pPr>
    </w:p>
    <w:p w14:paraId="3AAFB5B1" w14:textId="7CA8913A" w:rsidR="00B5559D" w:rsidRPr="0018099F" w:rsidRDefault="00B5559D" w:rsidP="00B5559D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51D20BC8" wp14:editId="54DAB963">
                <wp:simplePos x="0" y="0"/>
                <wp:positionH relativeFrom="column">
                  <wp:posOffset>1167318</wp:posOffset>
                </wp:positionH>
                <wp:positionV relativeFrom="paragraph">
                  <wp:posOffset>169956</wp:posOffset>
                </wp:positionV>
                <wp:extent cx="4648200" cy="34290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C8DFB7" w14:textId="77777777" w:rsidR="00B5559D" w:rsidRDefault="00B5559D" w:rsidP="00B555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20BC8" id="Text Box 19" o:spid="_x0000_s1037" type="#_x0000_t202" style="position:absolute;margin-left:91.9pt;margin-top:13.4pt;width:366pt;height:27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" stroked="f">
                <v:textbox>
                  <w:txbxContent>
                    <w:p w14:paraId="5EC8DFB7" w14:textId="77777777" w:rsidR="00B5559D" w:rsidRDefault="00B5559D" w:rsidP="00B5559D"/>
                  </w:txbxContent>
                </v:textbox>
              </v:shape>
            </w:pict>
          </mc:Fallback>
        </mc:AlternateContent>
      </w:r>
    </w:p>
    <w:p w14:paraId="01DA09FE" w14:textId="77777777" w:rsidR="00B5559D" w:rsidRPr="0018099F" w:rsidRDefault="00B5559D" w:rsidP="00B5559D">
      <w:pPr>
        <w:rPr>
          <w:lang w:val="en-GB"/>
        </w:rPr>
      </w:pPr>
    </w:p>
    <w:p w14:paraId="24BDFBB7" w14:textId="77777777" w:rsidR="00B5559D" w:rsidRPr="0018099F" w:rsidRDefault="00B5559D" w:rsidP="00B5559D">
      <w:pPr>
        <w:rPr>
          <w:lang w:val="en-GB"/>
        </w:rPr>
      </w:pPr>
    </w:p>
    <w:p w14:paraId="276E55EE" w14:textId="77777777" w:rsidR="00B5559D" w:rsidRPr="0018099F" w:rsidRDefault="00B5559D" w:rsidP="00B5559D">
      <w:pPr>
        <w:rPr>
          <w:lang w:val="en-GB"/>
        </w:rPr>
      </w:pPr>
    </w:p>
    <w:p w14:paraId="4EE349A7" w14:textId="5547C6C0" w:rsidR="00B5559D" w:rsidRDefault="00B5559D" w:rsidP="00B5559D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5EDFBEAE" wp14:editId="52AF93AD">
                <wp:simplePos x="0" y="0"/>
                <wp:positionH relativeFrom="margin">
                  <wp:align>right</wp:align>
                </wp:positionH>
                <wp:positionV relativeFrom="paragraph">
                  <wp:posOffset>86360</wp:posOffset>
                </wp:positionV>
                <wp:extent cx="6293485" cy="3368040"/>
                <wp:effectExtent l="0" t="0" r="12065" b="2286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3485" cy="33680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605A3" w14:textId="77777777" w:rsidR="00B5559D" w:rsidRPr="0049153A" w:rsidRDefault="00B5559D" w:rsidP="00B5559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49153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 xml:space="preserve">Reason for Redundancy </w:t>
                            </w:r>
                            <w:r w:rsidRPr="0049153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>(continue on a separate sheet if required)</w:t>
                            </w:r>
                          </w:p>
                          <w:p w14:paraId="2FC2F969" w14:textId="77777777" w:rsidR="00B5559D" w:rsidRPr="0049153A" w:rsidRDefault="00B5559D" w:rsidP="00B5559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65E70EA7" w14:textId="77777777" w:rsidR="00B5559D" w:rsidRPr="0049153A" w:rsidRDefault="00B5559D" w:rsidP="00B5559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6C2A10E1" w14:textId="77777777" w:rsidR="00B5559D" w:rsidRPr="0049153A" w:rsidRDefault="00B5559D" w:rsidP="00B5559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24D67D61" w14:textId="77777777" w:rsidR="00B5559D" w:rsidRPr="0049153A" w:rsidRDefault="00B5559D" w:rsidP="00B5559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5394AC9B" w14:textId="77777777" w:rsidR="00B5559D" w:rsidRPr="0049153A" w:rsidRDefault="00B5559D" w:rsidP="00B5559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09AEA342" w14:textId="77777777" w:rsidR="00B5559D" w:rsidRPr="0049153A" w:rsidRDefault="00B5559D" w:rsidP="00B5559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0BB9D280" w14:textId="77777777" w:rsidR="00B5559D" w:rsidRPr="0049153A" w:rsidRDefault="00B5559D" w:rsidP="00B5559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72CD42D3" w14:textId="77777777" w:rsidR="00B5559D" w:rsidRPr="0049153A" w:rsidRDefault="00B5559D" w:rsidP="00B5559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4789A00C" w14:textId="77777777" w:rsidR="00B5559D" w:rsidRPr="0049153A" w:rsidRDefault="00B5559D" w:rsidP="00B5559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05CDCEE5" w14:textId="77777777" w:rsidR="00B5559D" w:rsidRPr="0049153A" w:rsidRDefault="00B5559D" w:rsidP="00B5559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4386D533" w14:textId="77777777" w:rsidR="00B5559D" w:rsidRPr="0049153A" w:rsidRDefault="00B5559D" w:rsidP="00B5559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26ADCD3C" w14:textId="77777777" w:rsidR="00B5559D" w:rsidRDefault="00B5559D" w:rsidP="00B5559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74A74A1D" w14:textId="77777777" w:rsidR="00B5559D" w:rsidRPr="0049153A" w:rsidRDefault="00B5559D" w:rsidP="00B5559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49153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 xml:space="preserve">Proposed Date: </w:t>
                            </w:r>
                          </w:p>
                          <w:p w14:paraId="50D33A23" w14:textId="77777777" w:rsidR="00B5559D" w:rsidRPr="0049153A" w:rsidRDefault="00B5559D" w:rsidP="00B5559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526A3771" w14:textId="77777777" w:rsidR="00B5559D" w:rsidRDefault="00B5559D" w:rsidP="00B555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4FDDC503" w14:textId="77777777" w:rsidR="00B5559D" w:rsidRPr="0049153A" w:rsidRDefault="00B5559D" w:rsidP="00B555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49153A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GB"/>
                              </w:rPr>
                              <w:t>N.B: An employer can only dismiss and Apprentice as redundant</w:t>
                            </w:r>
                          </w:p>
                          <w:p w14:paraId="09DBF190" w14:textId="77777777" w:rsidR="00B5559D" w:rsidRPr="0049153A" w:rsidRDefault="00B5559D" w:rsidP="00B555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49153A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GB"/>
                              </w:rPr>
                              <w:t>if the dismissal is agreed by the SJIB Secretary</w:t>
                            </w:r>
                          </w:p>
                          <w:p w14:paraId="55CEE340" w14:textId="77777777" w:rsidR="00B5559D" w:rsidRPr="0049153A" w:rsidRDefault="00B5559D" w:rsidP="00B555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7CF0E217" w14:textId="4F7F80C4" w:rsidR="00B5559D" w:rsidRPr="0049153A" w:rsidRDefault="00B5559D" w:rsidP="00B555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49153A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GB"/>
                              </w:rPr>
                              <w:t xml:space="preserve">Return to: </w:t>
                            </w:r>
                            <w:hyperlink r:id="rId17" w:history="1">
                              <w:r w:rsidR="005C1092" w:rsidRPr="00940B94">
                                <w:rPr>
                                  <w:rStyle w:val="Hyperlink"/>
                                  <w:rFonts w:ascii="Arial" w:hAnsi="Arial" w:cs="Arial"/>
                                  <w:b/>
                                  <w:i/>
                                  <w:sz w:val="22"/>
                                  <w:szCs w:val="22"/>
                                  <w:lang w:val="en-GB"/>
                                </w:rPr>
                                <w:t>fiona.cornwall@select.org.uk</w:t>
                              </w:r>
                            </w:hyperlink>
                            <w:r w:rsidR="005C1092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FBEAE" id="Text Box 10" o:spid="_x0000_s1038" type="#_x0000_t202" style="position:absolute;margin-left:444.35pt;margin-top:6.8pt;width:495.55pt;height:265.2pt;z-index:251658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" fillcolor="silver" strokeweight="1.5pt">
                <v:textbox>
                  <w:txbxContent>
                    <w:p w14:paraId="297605A3" w14:textId="77777777" w:rsidR="00B5559D" w:rsidRPr="0049153A" w:rsidRDefault="00B5559D" w:rsidP="00B5559D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</w:pPr>
                      <w:r w:rsidRPr="0049153A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 xml:space="preserve">Reason for Redundancy </w:t>
                      </w:r>
                      <w:r w:rsidRPr="0049153A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>(</w:t>
                      </w:r>
                      <w:proofErr w:type="gramStart"/>
                      <w:r w:rsidRPr="0049153A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>continue on</w:t>
                      </w:r>
                      <w:proofErr w:type="gramEnd"/>
                      <w:r w:rsidRPr="0049153A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 xml:space="preserve"> a separate sheet if required)</w:t>
                      </w:r>
                    </w:p>
                    <w:p w14:paraId="2FC2F969" w14:textId="77777777" w:rsidR="00B5559D" w:rsidRPr="0049153A" w:rsidRDefault="00B5559D" w:rsidP="00B5559D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</w:pPr>
                    </w:p>
                    <w:p w14:paraId="65E70EA7" w14:textId="77777777" w:rsidR="00B5559D" w:rsidRPr="0049153A" w:rsidRDefault="00B5559D" w:rsidP="00B5559D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</w:pPr>
                    </w:p>
                    <w:p w14:paraId="6C2A10E1" w14:textId="77777777" w:rsidR="00B5559D" w:rsidRPr="0049153A" w:rsidRDefault="00B5559D" w:rsidP="00B5559D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</w:pPr>
                    </w:p>
                    <w:p w14:paraId="24D67D61" w14:textId="77777777" w:rsidR="00B5559D" w:rsidRPr="0049153A" w:rsidRDefault="00B5559D" w:rsidP="00B5559D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</w:pPr>
                    </w:p>
                    <w:p w14:paraId="5394AC9B" w14:textId="77777777" w:rsidR="00B5559D" w:rsidRPr="0049153A" w:rsidRDefault="00B5559D" w:rsidP="00B5559D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</w:pPr>
                    </w:p>
                    <w:p w14:paraId="09AEA342" w14:textId="77777777" w:rsidR="00B5559D" w:rsidRPr="0049153A" w:rsidRDefault="00B5559D" w:rsidP="00B5559D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</w:pPr>
                    </w:p>
                    <w:p w14:paraId="0BB9D280" w14:textId="77777777" w:rsidR="00B5559D" w:rsidRPr="0049153A" w:rsidRDefault="00B5559D" w:rsidP="00B5559D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</w:pPr>
                    </w:p>
                    <w:p w14:paraId="72CD42D3" w14:textId="77777777" w:rsidR="00B5559D" w:rsidRPr="0049153A" w:rsidRDefault="00B5559D" w:rsidP="00B5559D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</w:pPr>
                    </w:p>
                    <w:p w14:paraId="4789A00C" w14:textId="77777777" w:rsidR="00B5559D" w:rsidRPr="0049153A" w:rsidRDefault="00B5559D" w:rsidP="00B5559D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</w:pPr>
                    </w:p>
                    <w:p w14:paraId="05CDCEE5" w14:textId="77777777" w:rsidR="00B5559D" w:rsidRPr="0049153A" w:rsidRDefault="00B5559D" w:rsidP="00B5559D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</w:pPr>
                    </w:p>
                    <w:p w14:paraId="4386D533" w14:textId="77777777" w:rsidR="00B5559D" w:rsidRPr="0049153A" w:rsidRDefault="00B5559D" w:rsidP="00B5559D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</w:pPr>
                    </w:p>
                    <w:p w14:paraId="26ADCD3C" w14:textId="77777777" w:rsidR="00B5559D" w:rsidRDefault="00B5559D" w:rsidP="00B5559D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</w:pPr>
                    </w:p>
                    <w:p w14:paraId="74A74A1D" w14:textId="77777777" w:rsidR="00B5559D" w:rsidRPr="0049153A" w:rsidRDefault="00B5559D" w:rsidP="00B5559D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</w:pPr>
                      <w:r w:rsidRPr="0049153A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 xml:space="preserve">Proposed Date: </w:t>
                      </w:r>
                    </w:p>
                    <w:p w14:paraId="50D33A23" w14:textId="77777777" w:rsidR="00B5559D" w:rsidRPr="0049153A" w:rsidRDefault="00B5559D" w:rsidP="00B5559D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</w:pPr>
                    </w:p>
                    <w:p w14:paraId="526A3771" w14:textId="77777777" w:rsidR="00B5559D" w:rsidRDefault="00B5559D" w:rsidP="00B5559D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GB"/>
                        </w:rPr>
                      </w:pPr>
                    </w:p>
                    <w:p w14:paraId="4FDDC503" w14:textId="77777777" w:rsidR="00B5559D" w:rsidRPr="0049153A" w:rsidRDefault="00B5559D" w:rsidP="00B5559D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GB"/>
                        </w:rPr>
                      </w:pPr>
                      <w:r w:rsidRPr="0049153A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GB"/>
                        </w:rPr>
                        <w:t>N.B: An employer can only dismiss and Apprentice as redundant</w:t>
                      </w:r>
                    </w:p>
                    <w:p w14:paraId="09DBF190" w14:textId="77777777" w:rsidR="00B5559D" w:rsidRPr="0049153A" w:rsidRDefault="00B5559D" w:rsidP="00B5559D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GB"/>
                        </w:rPr>
                      </w:pPr>
                      <w:r w:rsidRPr="0049153A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GB"/>
                        </w:rPr>
                        <w:t>if the dismissal is agreed by the SJIB Secretary</w:t>
                      </w:r>
                    </w:p>
                    <w:p w14:paraId="55CEE340" w14:textId="77777777" w:rsidR="00B5559D" w:rsidRPr="0049153A" w:rsidRDefault="00B5559D" w:rsidP="00B5559D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GB"/>
                        </w:rPr>
                      </w:pPr>
                    </w:p>
                    <w:p w14:paraId="7CF0E217" w14:textId="4F7F80C4" w:rsidR="00B5559D" w:rsidRPr="0049153A" w:rsidRDefault="00B5559D" w:rsidP="00B5559D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GB"/>
                        </w:rPr>
                      </w:pPr>
                      <w:r w:rsidRPr="0049153A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GB"/>
                        </w:rPr>
                        <w:t xml:space="preserve">Return to: </w:t>
                      </w:r>
                      <w:hyperlink r:id="rId19" w:history="1">
                        <w:r w:rsidR="005C1092" w:rsidRPr="00940B94">
                          <w:rPr>
                            <w:rStyle w:val="Hyperlink"/>
                            <w:rFonts w:ascii="Arial" w:hAnsi="Arial" w:cs="Arial"/>
                            <w:b/>
                            <w:i/>
                            <w:sz w:val="22"/>
                            <w:szCs w:val="22"/>
                            <w:lang w:val="en-GB"/>
                          </w:rPr>
                          <w:t>fiona.cornwall@select.org.uk</w:t>
                        </w:r>
                      </w:hyperlink>
                      <w:r w:rsidR="005C1092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8D5C5F" w14:textId="61EA81B2" w:rsidR="00B5559D" w:rsidRDefault="00B5559D" w:rsidP="00B5559D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3021D693" wp14:editId="7C7E79FA">
                <wp:simplePos x="0" y="0"/>
                <wp:positionH relativeFrom="margin">
                  <wp:align>left</wp:align>
                </wp:positionH>
                <wp:positionV relativeFrom="paragraph">
                  <wp:posOffset>193040</wp:posOffset>
                </wp:positionV>
                <wp:extent cx="6055995" cy="1714500"/>
                <wp:effectExtent l="0" t="0" r="1905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5995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C90E4" w14:textId="77777777" w:rsidR="00B5559D" w:rsidRDefault="00B5559D" w:rsidP="00B555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1D693" id="Text Box 4" o:spid="_x0000_s1039" type="#_x0000_t202" style="position:absolute;margin-left:0;margin-top:15.2pt;width:476.85pt;height:135pt;z-index:25165825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" stroked="f">
                <v:textbox>
                  <w:txbxContent>
                    <w:p w14:paraId="0F0C90E4" w14:textId="77777777" w:rsidR="00B5559D" w:rsidRDefault="00B5559D" w:rsidP="00B5559D"/>
                  </w:txbxContent>
                </v:textbox>
                <w10:wrap anchorx="margin"/>
              </v:shape>
            </w:pict>
          </mc:Fallback>
        </mc:AlternateContent>
      </w:r>
    </w:p>
    <w:p w14:paraId="4A1D4DAD" w14:textId="0CD983BB" w:rsidR="00B5559D" w:rsidRPr="0018099F" w:rsidRDefault="00B5559D" w:rsidP="00B5559D">
      <w:pPr>
        <w:tabs>
          <w:tab w:val="left" w:pos="2895"/>
        </w:tabs>
        <w:rPr>
          <w:lang w:val="en-GB"/>
        </w:rPr>
      </w:pPr>
      <w:r>
        <w:rPr>
          <w:lang w:val="en-GB"/>
        </w:rPr>
        <w:tab/>
      </w:r>
    </w:p>
    <w:p w14:paraId="56D5196F" w14:textId="6CCD9158" w:rsidR="001C7A73" w:rsidRDefault="00FF5E1E" w:rsidP="00B5559D">
      <w:pPr>
        <w:spacing w:line="276" w:lineRule="auto"/>
        <w:rPr>
          <w:rFonts w:ascii="Calibri" w:eastAsia="Calibri" w:hAnsi="Calibri" w:cs="Times New Roman"/>
          <w:sz w:val="22"/>
          <w:szCs w:val="22"/>
          <w:lang w:val="en-GB"/>
        </w:rPr>
      </w:pPr>
      <w:r>
        <w:rPr>
          <w:rFonts w:ascii="Calibri" w:eastAsia="Calibri" w:hAnsi="Calibri" w:cs="Times New Roman"/>
          <w:noProof/>
          <w:sz w:val="22"/>
          <w:szCs w:val="22"/>
          <w:lang w:val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67EDCCF" wp14:editId="39C24493">
                <wp:simplePos x="0" y="0"/>
                <wp:positionH relativeFrom="column">
                  <wp:posOffset>784860</wp:posOffset>
                </wp:positionH>
                <wp:positionV relativeFrom="paragraph">
                  <wp:posOffset>7315200</wp:posOffset>
                </wp:positionV>
                <wp:extent cx="6055995" cy="1714500"/>
                <wp:effectExtent l="0" t="0" r="0" b="254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5995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BACACE" w14:textId="77777777" w:rsidR="00FF5E1E" w:rsidRDefault="00FF5E1E" w:rsidP="00FF5E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EDCCF" id="Text Box 8" o:spid="_x0000_s1040" type="#_x0000_t202" style="position:absolute;margin-left:61.8pt;margin-top:8in;width:476.85pt;height:13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" stroked="f">
                <v:textbox>
                  <w:txbxContent>
                    <w:p w14:paraId="5CBACACE" w14:textId="77777777" w:rsidR="00FF5E1E" w:rsidRDefault="00FF5E1E" w:rsidP="00FF5E1E"/>
                  </w:txbxContent>
                </v:textbox>
              </v:shape>
            </w:pict>
          </mc:Fallback>
        </mc:AlternateContent>
      </w:r>
      <w:r w:rsidR="00CD5BC7">
        <w:rPr>
          <w:rFonts w:ascii="Calibri" w:eastAsia="Calibri" w:hAnsi="Calibri" w:cs="Times New Roman"/>
          <w:noProof/>
          <w:sz w:val="22"/>
          <w:szCs w:val="22"/>
          <w:lang w:val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2892781" wp14:editId="7CEF4A52">
                <wp:simplePos x="0" y="0"/>
                <wp:positionH relativeFrom="column">
                  <wp:posOffset>784860</wp:posOffset>
                </wp:positionH>
                <wp:positionV relativeFrom="paragraph">
                  <wp:posOffset>7315200</wp:posOffset>
                </wp:positionV>
                <wp:extent cx="6055995" cy="1714500"/>
                <wp:effectExtent l="381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5995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00E57" w14:textId="77777777" w:rsidR="00CD5BC7" w:rsidRDefault="00CD5BC7" w:rsidP="00CD5B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92781" id="Text Box 7" o:spid="_x0000_s1041" type="#_x0000_t202" style="position:absolute;margin-left:61.8pt;margin-top:8in;width:476.85pt;height:13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" stroked="f">
                <v:textbox>
                  <w:txbxContent>
                    <w:p w14:paraId="7DC00E57" w14:textId="77777777" w:rsidR="00CD5BC7" w:rsidRDefault="00CD5BC7" w:rsidP="00CD5BC7"/>
                  </w:txbxContent>
                </v:textbox>
              </v:shape>
            </w:pict>
          </mc:Fallback>
        </mc:AlternateContent>
      </w:r>
      <w:r w:rsidR="00CD5BC7">
        <w:rPr>
          <w:rFonts w:ascii="Calibri" w:eastAsia="Calibri" w:hAnsi="Calibri" w:cs="Times New Roman"/>
          <w:noProof/>
          <w:sz w:val="22"/>
          <w:szCs w:val="22"/>
          <w:lang w:val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B34ED86" wp14:editId="5AC8A72C">
                <wp:simplePos x="0" y="0"/>
                <wp:positionH relativeFrom="column">
                  <wp:posOffset>784860</wp:posOffset>
                </wp:positionH>
                <wp:positionV relativeFrom="paragraph">
                  <wp:posOffset>7315200</wp:posOffset>
                </wp:positionV>
                <wp:extent cx="6055995" cy="1714500"/>
                <wp:effectExtent l="381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5995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766006" w14:textId="77777777" w:rsidR="00CD5BC7" w:rsidRDefault="00CD5BC7" w:rsidP="00CD5B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4ED86" id="Text Box 6" o:spid="_x0000_s1042" type="#_x0000_t202" style="position:absolute;margin-left:61.8pt;margin-top:8in;width:476.85pt;height:1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" stroked="f">
                <v:textbox>
                  <w:txbxContent>
                    <w:p w14:paraId="77766006" w14:textId="77777777" w:rsidR="00CD5BC7" w:rsidRDefault="00CD5BC7" w:rsidP="00CD5BC7"/>
                  </w:txbxContent>
                </v:textbox>
              </v:shape>
            </w:pict>
          </mc:Fallback>
        </mc:AlternateContent>
      </w:r>
    </w:p>
    <w:p w14:paraId="483D9668" w14:textId="77777777" w:rsidR="001C7A73" w:rsidRDefault="001C7A73" w:rsidP="00B5559D">
      <w:pPr>
        <w:spacing w:line="276" w:lineRule="auto"/>
        <w:rPr>
          <w:rFonts w:ascii="Calibri" w:eastAsia="Calibri" w:hAnsi="Calibri" w:cs="Times New Roman"/>
          <w:sz w:val="22"/>
          <w:szCs w:val="22"/>
          <w:lang w:val="en-GB"/>
        </w:rPr>
      </w:pPr>
    </w:p>
    <w:p w14:paraId="7DC000E0" w14:textId="77777777" w:rsidR="001C7A73" w:rsidRDefault="001C7A73" w:rsidP="00B5559D">
      <w:pPr>
        <w:spacing w:line="276" w:lineRule="auto"/>
        <w:rPr>
          <w:rFonts w:ascii="Calibri" w:eastAsia="Calibri" w:hAnsi="Calibri" w:cs="Times New Roman"/>
          <w:sz w:val="22"/>
          <w:szCs w:val="22"/>
          <w:lang w:val="en-GB"/>
        </w:rPr>
      </w:pPr>
    </w:p>
    <w:p w14:paraId="49EE7D32" w14:textId="77777777" w:rsidR="001C7A73" w:rsidRDefault="001C7A73" w:rsidP="00B5559D">
      <w:pPr>
        <w:spacing w:line="276" w:lineRule="auto"/>
        <w:rPr>
          <w:rFonts w:ascii="Calibri" w:eastAsia="Calibri" w:hAnsi="Calibri" w:cs="Times New Roman"/>
          <w:sz w:val="22"/>
          <w:szCs w:val="22"/>
          <w:lang w:val="en-GB"/>
        </w:rPr>
      </w:pPr>
    </w:p>
    <w:p w14:paraId="5D45CFB0" w14:textId="77777777" w:rsidR="001C7A73" w:rsidRDefault="001C7A73" w:rsidP="00B5559D">
      <w:pPr>
        <w:spacing w:line="276" w:lineRule="auto"/>
        <w:rPr>
          <w:rFonts w:ascii="Calibri" w:eastAsia="Calibri" w:hAnsi="Calibri" w:cs="Times New Roman"/>
          <w:sz w:val="22"/>
          <w:szCs w:val="22"/>
          <w:lang w:val="en-GB"/>
        </w:rPr>
      </w:pPr>
    </w:p>
    <w:p w14:paraId="5A3D7BB0" w14:textId="77777777" w:rsidR="001C7A73" w:rsidRDefault="001C7A73" w:rsidP="00B5559D">
      <w:pPr>
        <w:spacing w:line="276" w:lineRule="auto"/>
        <w:rPr>
          <w:rFonts w:ascii="Calibri" w:eastAsia="Calibri" w:hAnsi="Calibri" w:cs="Times New Roman"/>
          <w:sz w:val="22"/>
          <w:szCs w:val="22"/>
          <w:lang w:val="en-GB"/>
        </w:rPr>
      </w:pPr>
    </w:p>
    <w:p w14:paraId="03BEE63C" w14:textId="77777777" w:rsidR="001C7A73" w:rsidRDefault="001C7A73" w:rsidP="00B5559D">
      <w:pPr>
        <w:spacing w:line="276" w:lineRule="auto"/>
        <w:rPr>
          <w:rFonts w:ascii="Calibri" w:eastAsia="Calibri" w:hAnsi="Calibri" w:cs="Times New Roman"/>
          <w:sz w:val="22"/>
          <w:szCs w:val="22"/>
          <w:lang w:val="en-GB"/>
        </w:rPr>
      </w:pPr>
    </w:p>
    <w:p w14:paraId="4D93305D" w14:textId="77777777" w:rsidR="001C7A73" w:rsidRDefault="001C7A73" w:rsidP="00B5559D">
      <w:pPr>
        <w:spacing w:line="276" w:lineRule="auto"/>
        <w:rPr>
          <w:rFonts w:ascii="Calibri" w:eastAsia="Calibri" w:hAnsi="Calibri" w:cs="Times New Roman"/>
          <w:sz w:val="22"/>
          <w:szCs w:val="22"/>
          <w:lang w:val="en-GB"/>
        </w:rPr>
      </w:pPr>
    </w:p>
    <w:p w14:paraId="7E27FDAD" w14:textId="0F9F664B" w:rsidR="001C7A73" w:rsidRPr="00465130" w:rsidRDefault="00B5559D" w:rsidP="00B5559D">
      <w:pPr>
        <w:spacing w:line="276" w:lineRule="auto"/>
        <w:rPr>
          <w:rFonts w:ascii="Calibri" w:eastAsia="Calibri" w:hAnsi="Calibri" w:cs="Times New Roman"/>
          <w:sz w:val="22"/>
          <w:szCs w:val="22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8A2FF1D" wp14:editId="5B2DA5D8">
                <wp:simplePos x="0" y="0"/>
                <wp:positionH relativeFrom="column">
                  <wp:posOffset>3429635</wp:posOffset>
                </wp:positionH>
                <wp:positionV relativeFrom="paragraph">
                  <wp:posOffset>77470</wp:posOffset>
                </wp:positionV>
                <wp:extent cx="2612390" cy="342900"/>
                <wp:effectExtent l="1270" t="0" r="0" b="254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BAAD4" w14:textId="77777777" w:rsidR="00B5559D" w:rsidRDefault="00B5559D" w:rsidP="00B555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2FF1D" id="Text Box 9" o:spid="_x0000_s1043" type="#_x0000_t202" style="position:absolute;margin-left:270.05pt;margin-top:6.1pt;width:205.7pt;height:27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" stroked="f">
                <v:textbox>
                  <w:txbxContent>
                    <w:p w14:paraId="707BAAD4" w14:textId="77777777" w:rsidR="00B5559D" w:rsidRDefault="00B5559D" w:rsidP="00B5559D"/>
                  </w:txbxContent>
                </v:textbox>
              </v:shape>
            </w:pict>
          </mc:Fallback>
        </mc:AlternateContent>
      </w:r>
    </w:p>
    <w:sectPr w:rsidR="001C7A73" w:rsidRPr="00465130" w:rsidSect="0092398D">
      <w:headerReference w:type="default" r:id="rId20"/>
      <w:footerReference w:type="default" r:id="rId21"/>
      <w:pgSz w:w="11900" w:h="16840"/>
      <w:pgMar w:top="1134" w:right="1077" w:bottom="1134" w:left="1077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092C33" w14:textId="77777777" w:rsidR="006F0AB1" w:rsidRDefault="006F0AB1" w:rsidP="00C51EA7">
      <w:r>
        <w:separator/>
      </w:r>
    </w:p>
  </w:endnote>
  <w:endnote w:type="continuationSeparator" w:id="0">
    <w:p w14:paraId="25B9C7CA" w14:textId="77777777" w:rsidR="006F0AB1" w:rsidRDefault="006F0AB1" w:rsidP="00C51EA7">
      <w:r>
        <w:continuationSeparator/>
      </w:r>
    </w:p>
  </w:endnote>
  <w:endnote w:type="continuationNotice" w:id="1">
    <w:p w14:paraId="1DC6398A" w14:textId="77777777" w:rsidR="006F0AB1" w:rsidRDefault="006F0AB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 (WN)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25C9BE" w14:textId="05BF0D95" w:rsidR="00C51EA7" w:rsidRDefault="00C92E37" w:rsidP="00C51EA7">
    <w:pPr>
      <w:pStyle w:val="Footer"/>
      <w:ind w:left="-1080"/>
    </w:pPr>
    <w:r>
      <w:rPr>
        <w:noProof/>
      </w:rPr>
      <w:drawing>
        <wp:anchor distT="0" distB="0" distL="114300" distR="114300" simplePos="0" relativeHeight="251658244" behindDoc="1" locked="0" layoutInCell="1" allowOverlap="1" wp14:anchorId="379DADC1" wp14:editId="371FA314">
          <wp:simplePos x="0" y="0"/>
          <wp:positionH relativeFrom="column">
            <wp:posOffset>4733925</wp:posOffset>
          </wp:positionH>
          <wp:positionV relativeFrom="paragraph">
            <wp:posOffset>-490220</wp:posOffset>
          </wp:positionV>
          <wp:extent cx="1009650" cy="354965"/>
          <wp:effectExtent l="0" t="0" r="0" b="6985"/>
          <wp:wrapTight wrapText="bothSides">
            <wp:wrapPolygon edited="0">
              <wp:start x="0" y="0"/>
              <wp:lineTo x="0" y="20866"/>
              <wp:lineTo x="21192" y="20866"/>
              <wp:lineTo x="21192" y="0"/>
              <wp:lineTo x="0" y="0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ECT Logo_blue_293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354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1" locked="0" layoutInCell="1" allowOverlap="1" wp14:anchorId="53BFF834" wp14:editId="06A1B6BD">
          <wp:simplePos x="0" y="0"/>
          <wp:positionH relativeFrom="column">
            <wp:posOffset>5848350</wp:posOffset>
          </wp:positionH>
          <wp:positionV relativeFrom="paragraph">
            <wp:posOffset>-833120</wp:posOffset>
          </wp:positionV>
          <wp:extent cx="895350" cy="895350"/>
          <wp:effectExtent l="0" t="0" r="0" b="0"/>
          <wp:wrapTight wrapText="bothSides">
            <wp:wrapPolygon edited="0">
              <wp:start x="0" y="0"/>
              <wp:lineTo x="0" y="21140"/>
              <wp:lineTo x="21140" y="21140"/>
              <wp:lineTo x="21140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te the Unio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4EC2DF5" wp14:editId="15E1A8FB">
              <wp:simplePos x="0" y="0"/>
              <wp:positionH relativeFrom="column">
                <wp:posOffset>-333375</wp:posOffset>
              </wp:positionH>
              <wp:positionV relativeFrom="paragraph">
                <wp:posOffset>-645160</wp:posOffset>
              </wp:positionV>
              <wp:extent cx="4114800" cy="51435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4800" cy="5143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6E70B3D" w14:textId="77777777" w:rsidR="00BC5879" w:rsidRDefault="00BC5879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  <w:lang w:val="en-GB"/>
                            </w:rPr>
                            <w:t>Chairman: J. Simpson</w:t>
                          </w:r>
                        </w:p>
                        <w:p w14:paraId="68A6C51A" w14:textId="77777777" w:rsidR="005A76AA" w:rsidRDefault="005A76AA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  <w:lang w:val="en-GB"/>
                            </w:rPr>
                            <w:t>Director: A. Wilson</w:t>
                          </w:r>
                          <w:r w:rsidR="00BC5879">
                            <w:rPr>
                              <w:rFonts w:ascii="Arial" w:hAnsi="Arial" w:cs="Arial"/>
                              <w:sz w:val="14"/>
                              <w:szCs w:val="14"/>
                              <w:lang w:val="en-GB"/>
                            </w:rPr>
                            <w:t xml:space="preserve"> LLM</w:t>
                          </w:r>
                        </w:p>
                        <w:p w14:paraId="60E45B26" w14:textId="77777777" w:rsidR="005A76AA" w:rsidRDefault="00BC5879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  <w:lang w:val="en-GB"/>
                            </w:rPr>
                            <w:t>Secretary: F.M. Harper BA (Hons), MSc (Econ), FCIPD</w:t>
                          </w:r>
                        </w:p>
                        <w:p w14:paraId="33899F71" w14:textId="77777777" w:rsidR="005A76AA" w:rsidRPr="005A76AA" w:rsidRDefault="00E5570C" w:rsidP="00E5570C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  <w:lang w:val="en-GB"/>
                            </w:rPr>
                          </w:pPr>
                          <w:r w:rsidRPr="00E5570C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  <w:lang w:val="en-GB"/>
                            </w:rPr>
                            <w:t>Established in 1969 by the constituent parties – SELECT and UNITE THE UNION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EC2DF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5" type="#_x0000_t202" style="position:absolute;left:0;text-align:left;margin-left:-26.25pt;margin-top:-50.8pt;width:324pt;height:40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" fillcolor="white [3201]" stroked="f" strokeweight=".5pt">
              <v:textbox>
                <w:txbxContent>
                  <w:p w14:paraId="06E70B3D" w14:textId="77777777" w:rsidR="00BC5879" w:rsidRDefault="00BC5879">
                    <w:pPr>
                      <w:rPr>
                        <w:rFonts w:ascii="Arial" w:hAnsi="Arial" w:cs="Arial"/>
                        <w:sz w:val="14"/>
                        <w:szCs w:val="14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  <w:lang w:val="en-GB"/>
                      </w:rPr>
                      <w:t>Chairman: J. Simpson</w:t>
                    </w:r>
                  </w:p>
                  <w:p w14:paraId="68A6C51A" w14:textId="77777777" w:rsidR="005A76AA" w:rsidRDefault="005A76AA">
                    <w:pPr>
                      <w:rPr>
                        <w:rFonts w:ascii="Arial" w:hAnsi="Arial" w:cs="Arial"/>
                        <w:sz w:val="14"/>
                        <w:szCs w:val="14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  <w:lang w:val="en-GB"/>
                      </w:rPr>
                      <w:t>Director: A. Wilson</w:t>
                    </w:r>
                    <w:r w:rsidR="00BC5879">
                      <w:rPr>
                        <w:rFonts w:ascii="Arial" w:hAnsi="Arial" w:cs="Arial"/>
                        <w:sz w:val="14"/>
                        <w:szCs w:val="14"/>
                        <w:lang w:val="en-GB"/>
                      </w:rPr>
                      <w:t xml:space="preserve"> LLM</w:t>
                    </w:r>
                  </w:p>
                  <w:p w14:paraId="60E45B26" w14:textId="77777777" w:rsidR="005A76AA" w:rsidRDefault="00BC5879">
                    <w:pPr>
                      <w:rPr>
                        <w:rFonts w:ascii="Arial" w:hAnsi="Arial" w:cs="Arial"/>
                        <w:sz w:val="14"/>
                        <w:szCs w:val="14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  <w:lang w:val="en-GB"/>
                      </w:rPr>
                      <w:t>Secretary: F.M. Harper BA (Hons), MSc (Econ), FCIPD</w:t>
                    </w:r>
                  </w:p>
                  <w:p w14:paraId="33899F71" w14:textId="77777777" w:rsidR="005A76AA" w:rsidRPr="005A76AA" w:rsidRDefault="00E5570C" w:rsidP="00E5570C">
                    <w:pPr>
                      <w:rPr>
                        <w:rFonts w:ascii="Arial" w:hAnsi="Arial" w:cs="Arial"/>
                        <w:sz w:val="14"/>
                        <w:szCs w:val="14"/>
                        <w:lang w:val="en-GB"/>
                      </w:rPr>
                    </w:pPr>
                    <w:r w:rsidRPr="00E5570C">
                      <w:rPr>
                        <w:rFonts w:ascii="Arial" w:hAnsi="Arial" w:cs="Arial"/>
                        <w:b/>
                        <w:sz w:val="14"/>
                        <w:szCs w:val="14"/>
                        <w:lang w:val="en-GB"/>
                      </w:rPr>
                      <w:t>Established in 1969 by the constituent parties – SELECT and UNITE THE UNION</w:t>
                    </w:r>
                  </w:p>
                </w:txbxContent>
              </v:textbox>
            </v:shape>
          </w:pict>
        </mc:Fallback>
      </mc:AlternateContent>
    </w:r>
    <w:r w:rsidR="00E67204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D0FF309" wp14:editId="1BF234F0">
              <wp:simplePos x="0" y="0"/>
              <wp:positionH relativeFrom="column">
                <wp:posOffset>3860165</wp:posOffset>
              </wp:positionH>
              <wp:positionV relativeFrom="paragraph">
                <wp:posOffset>97511</wp:posOffset>
              </wp:positionV>
              <wp:extent cx="462496" cy="568411"/>
              <wp:effectExtent l="0" t="0" r="13970" b="2222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2496" cy="56841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rect w14:anchorId="1C50083A" id="Rectangle 1" o:spid="_x0000_s1026" style="position:absolute;margin-left:303.95pt;margin-top:7.7pt;width:36.4pt;height:4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" fillcolor="white [3212]" strokecolor="white [3212]" strokeweight="1pt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747455" w14:textId="4B308EB7" w:rsidR="006D6D3C" w:rsidRDefault="006D6D3C" w:rsidP="00C51EA7">
    <w:pPr>
      <w:pStyle w:val="Footer"/>
      <w:ind w:left="-1080"/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06D19E87" wp14:editId="20DFD6C7">
              <wp:simplePos x="0" y="0"/>
              <wp:positionH relativeFrom="column">
                <wp:posOffset>3860165</wp:posOffset>
              </wp:positionH>
              <wp:positionV relativeFrom="paragraph">
                <wp:posOffset>97511</wp:posOffset>
              </wp:positionV>
              <wp:extent cx="462496" cy="568411"/>
              <wp:effectExtent l="0" t="0" r="13970" b="22225"/>
              <wp:wrapNone/>
              <wp:docPr id="25" name="Rectangl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2496" cy="56841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rect w14:anchorId="3D8EB708" id="Rectangle 25" o:spid="_x0000_s1026" style="position:absolute;margin-left:303.95pt;margin-top:7.7pt;width:36.4pt;height:44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" fillcolor="white [3212]" strokecolor="white [3212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006DF2" w14:textId="77777777" w:rsidR="006F0AB1" w:rsidRDefault="006F0AB1" w:rsidP="00C51EA7">
      <w:r>
        <w:separator/>
      </w:r>
    </w:p>
  </w:footnote>
  <w:footnote w:type="continuationSeparator" w:id="0">
    <w:p w14:paraId="60DAE535" w14:textId="77777777" w:rsidR="006F0AB1" w:rsidRDefault="006F0AB1" w:rsidP="00C51EA7">
      <w:r>
        <w:continuationSeparator/>
      </w:r>
    </w:p>
  </w:footnote>
  <w:footnote w:type="continuationNotice" w:id="1">
    <w:p w14:paraId="0D74CAF1" w14:textId="77777777" w:rsidR="006F0AB1" w:rsidRDefault="006F0AB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AA644A" w14:textId="77777777" w:rsidR="00C51EA7" w:rsidRDefault="00C92E37" w:rsidP="00C51EA7">
    <w:pPr>
      <w:pStyle w:val="Header"/>
      <w:tabs>
        <w:tab w:val="clear" w:pos="9026"/>
        <w:tab w:val="right" w:pos="9020"/>
      </w:tabs>
      <w:ind w:left="-1080"/>
    </w:pPr>
    <w:r>
      <w:rPr>
        <w:rFonts w:ascii="Calibri" w:eastAsia="Calibri" w:hAnsi="Calibri" w:cs="Times New Roman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FC22DBE" wp14:editId="27617C23">
              <wp:simplePos x="0" y="0"/>
              <wp:positionH relativeFrom="column">
                <wp:posOffset>4848225</wp:posOffset>
              </wp:positionH>
              <wp:positionV relativeFrom="paragraph">
                <wp:posOffset>1057275</wp:posOffset>
              </wp:positionV>
              <wp:extent cx="1962150" cy="1190625"/>
              <wp:effectExtent l="0" t="0" r="0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2150" cy="11906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6199C" w14:textId="77777777" w:rsidR="008A0859" w:rsidRDefault="004B1AA0" w:rsidP="004B1AA0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The Walled Garden, </w:t>
                          </w:r>
                        </w:p>
                        <w:p w14:paraId="55A15A26" w14:textId="77777777" w:rsidR="004B1AA0" w:rsidRPr="007A041D" w:rsidRDefault="004B1AA0" w:rsidP="004B1AA0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Bush Estate</w:t>
                          </w:r>
                        </w:p>
                        <w:p w14:paraId="2A0C53E6" w14:textId="77777777" w:rsidR="004B1AA0" w:rsidRPr="007A041D" w:rsidRDefault="004B1AA0" w:rsidP="004B1AA0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Midlothian EH26 0SB</w:t>
                          </w:r>
                        </w:p>
                        <w:p w14:paraId="35FB6E34" w14:textId="77777777" w:rsidR="004B1AA0" w:rsidRPr="007A041D" w:rsidRDefault="004B1AA0" w:rsidP="004B1AA0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09BF9DF5" w14:textId="2F809510" w:rsidR="004B1AA0" w:rsidRPr="007A041D" w:rsidRDefault="004B1AA0" w:rsidP="004B1AA0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Tel: </w:t>
                          </w:r>
                          <w:r w:rsidR="00BC5879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0131 445 92</w:t>
                          </w:r>
                          <w:r w:rsidR="0046702F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1</w:t>
                          </w:r>
                          <w:r w:rsidR="00BC5879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6</w:t>
                          </w:r>
                        </w:p>
                        <w:p w14:paraId="171B640C" w14:textId="77777777" w:rsidR="004B1AA0" w:rsidRPr="007A041D" w:rsidRDefault="00BC5879" w:rsidP="004B1AA0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Fax: 0131 445 5548</w:t>
                          </w:r>
                        </w:p>
                        <w:p w14:paraId="10D9E200" w14:textId="77777777" w:rsidR="004B1AA0" w:rsidRPr="007A041D" w:rsidRDefault="004B1AA0" w:rsidP="004B1AA0">
                          <w:pP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en-GB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en-GB"/>
                            </w:rPr>
                            <w:t>www.</w:t>
                          </w:r>
                          <w:r w:rsidR="00BC587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en-GB"/>
                            </w:rPr>
                            <w:t>sjib</w:t>
                          </w:r>
                          <w:r w:rsidRPr="007A041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en-GB"/>
                            </w:rPr>
                            <w:t>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FC22DB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4" type="#_x0000_t202" style="position:absolute;left:0;text-align:left;margin-left:381.75pt;margin-top:83.25pt;width:154.5pt;height:93.7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" fillcolor="white [3201]" stroked="f" strokeweight=".5pt">
              <v:textbox>
                <w:txbxContent>
                  <w:p w14:paraId="69D6199C" w14:textId="77777777" w:rsidR="008A0859" w:rsidRDefault="004B1AA0" w:rsidP="004B1AA0">
                    <w:pP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The Walled Garden, </w:t>
                    </w:r>
                  </w:p>
                  <w:p w14:paraId="55A15A26" w14:textId="77777777" w:rsidR="004B1AA0" w:rsidRPr="007A041D" w:rsidRDefault="004B1AA0" w:rsidP="004B1AA0">
                    <w:pP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Bush Estate</w:t>
                    </w:r>
                  </w:p>
                  <w:p w14:paraId="2A0C53E6" w14:textId="77777777" w:rsidR="004B1AA0" w:rsidRPr="007A041D" w:rsidRDefault="004B1AA0" w:rsidP="004B1AA0">
                    <w:pP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Midlothian EH26 0SB</w:t>
                    </w:r>
                  </w:p>
                  <w:p w14:paraId="35FB6E34" w14:textId="77777777" w:rsidR="004B1AA0" w:rsidRPr="007A041D" w:rsidRDefault="004B1AA0" w:rsidP="004B1AA0">
                    <w:pP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09BF9DF5" w14:textId="2F809510" w:rsidR="004B1AA0" w:rsidRPr="007A041D" w:rsidRDefault="004B1AA0" w:rsidP="004B1AA0">
                    <w:pP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Tel: </w:t>
                    </w:r>
                    <w:r w:rsidR="00BC5879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0131 445 92</w:t>
                    </w:r>
                    <w:r w:rsidR="0046702F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1</w:t>
                    </w:r>
                    <w:r w:rsidR="00BC5879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6</w:t>
                    </w:r>
                  </w:p>
                  <w:p w14:paraId="171B640C" w14:textId="77777777" w:rsidR="004B1AA0" w:rsidRPr="007A041D" w:rsidRDefault="00BC5879" w:rsidP="004B1AA0">
                    <w:pP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Fax: 0131 445 5548</w:t>
                    </w:r>
                  </w:p>
                  <w:p w14:paraId="10D9E200" w14:textId="77777777" w:rsidR="004B1AA0" w:rsidRPr="007A041D" w:rsidRDefault="004B1AA0" w:rsidP="004B1AA0">
                    <w:pPr>
                      <w:rPr>
                        <w:rFonts w:ascii="Arial" w:hAnsi="Arial" w:cs="Arial"/>
                        <w:b/>
                        <w:sz w:val="18"/>
                        <w:szCs w:val="18"/>
                        <w:lang w:val="en-GB"/>
                      </w:rPr>
                    </w:pPr>
                    <w:r w:rsidRPr="007A041D">
                      <w:rPr>
                        <w:rFonts w:ascii="Arial" w:hAnsi="Arial" w:cs="Arial"/>
                        <w:b/>
                        <w:sz w:val="18"/>
                        <w:szCs w:val="18"/>
                        <w:lang w:val="en-GB"/>
                      </w:rPr>
                      <w:t>www.</w:t>
                    </w:r>
                    <w:r w:rsidR="00BC5879">
                      <w:rPr>
                        <w:rFonts w:ascii="Arial" w:hAnsi="Arial" w:cs="Arial"/>
                        <w:b/>
                        <w:sz w:val="18"/>
                        <w:szCs w:val="18"/>
                        <w:lang w:val="en-GB"/>
                      </w:rPr>
                      <w:t>sjib</w:t>
                    </w:r>
                    <w:r w:rsidRPr="007A041D">
                      <w:rPr>
                        <w:rFonts w:ascii="Arial" w:hAnsi="Arial" w:cs="Arial"/>
                        <w:b/>
                        <w:sz w:val="18"/>
                        <w:szCs w:val="18"/>
                        <w:lang w:val="en-GB"/>
                      </w:rPr>
                      <w:t>.org.uk</w:t>
                    </w:r>
                  </w:p>
                </w:txbxContent>
              </v:textbox>
            </v:shape>
          </w:pict>
        </mc:Fallback>
      </mc:AlternateContent>
    </w:r>
    <w:r w:rsidR="00BC5879">
      <w:rPr>
        <w:rFonts w:ascii="Calibri" w:eastAsia="Calibri" w:hAnsi="Calibri" w:cs="Times New Roman"/>
        <w:noProof/>
        <w:sz w:val="22"/>
        <w:szCs w:val="22"/>
      </w:rPr>
      <w:drawing>
        <wp:anchor distT="0" distB="0" distL="114300" distR="114300" simplePos="0" relativeHeight="251658243" behindDoc="0" locked="0" layoutInCell="1" allowOverlap="1" wp14:anchorId="61E40156" wp14:editId="03142A0C">
          <wp:simplePos x="0" y="0"/>
          <wp:positionH relativeFrom="column">
            <wp:posOffset>4886325</wp:posOffset>
          </wp:positionH>
          <wp:positionV relativeFrom="paragraph">
            <wp:posOffset>236855</wp:posOffset>
          </wp:positionV>
          <wp:extent cx="1409700" cy="818486"/>
          <wp:effectExtent l="0" t="0" r="0" b="1270"/>
          <wp:wrapNone/>
          <wp:docPr id="31" name="Picture 31" descr="SJI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JI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8184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F30FB9" w14:textId="4486011A" w:rsidR="00A2670A" w:rsidRDefault="00A2670A" w:rsidP="00C51EA7">
    <w:pPr>
      <w:pStyle w:val="Header"/>
      <w:tabs>
        <w:tab w:val="clear" w:pos="9026"/>
        <w:tab w:val="right" w:pos="9020"/>
      </w:tabs>
      <w:ind w:left="-10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CE1834"/>
    <w:multiLevelType w:val="hybridMultilevel"/>
    <w:tmpl w:val="8084DB9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2754EE"/>
    <w:multiLevelType w:val="hybridMultilevel"/>
    <w:tmpl w:val="A036D4F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204"/>
    <w:rsid w:val="000953EB"/>
    <w:rsid w:val="001062E8"/>
    <w:rsid w:val="0019779D"/>
    <w:rsid w:val="001A53FD"/>
    <w:rsid w:val="001B14BC"/>
    <w:rsid w:val="001B43CB"/>
    <w:rsid w:val="001C7A73"/>
    <w:rsid w:val="00213DA0"/>
    <w:rsid w:val="00222988"/>
    <w:rsid w:val="002A3B1A"/>
    <w:rsid w:val="002E2219"/>
    <w:rsid w:val="00336C74"/>
    <w:rsid w:val="00392C6B"/>
    <w:rsid w:val="00397FD1"/>
    <w:rsid w:val="003A08D8"/>
    <w:rsid w:val="003B1C81"/>
    <w:rsid w:val="00465130"/>
    <w:rsid w:val="0046702F"/>
    <w:rsid w:val="00482D5B"/>
    <w:rsid w:val="00494813"/>
    <w:rsid w:val="004B1AA0"/>
    <w:rsid w:val="004C11CA"/>
    <w:rsid w:val="0056762D"/>
    <w:rsid w:val="005865AB"/>
    <w:rsid w:val="005A76AA"/>
    <w:rsid w:val="005C1092"/>
    <w:rsid w:val="005D3019"/>
    <w:rsid w:val="005E4088"/>
    <w:rsid w:val="00607CD6"/>
    <w:rsid w:val="00692245"/>
    <w:rsid w:val="006D568E"/>
    <w:rsid w:val="006D6D3C"/>
    <w:rsid w:val="006E2296"/>
    <w:rsid w:val="006F0AB1"/>
    <w:rsid w:val="00704BCD"/>
    <w:rsid w:val="00776CA5"/>
    <w:rsid w:val="007A041D"/>
    <w:rsid w:val="007C240A"/>
    <w:rsid w:val="00832C63"/>
    <w:rsid w:val="008429D5"/>
    <w:rsid w:val="008555FE"/>
    <w:rsid w:val="008A0859"/>
    <w:rsid w:val="008D081B"/>
    <w:rsid w:val="008D76D3"/>
    <w:rsid w:val="0092398D"/>
    <w:rsid w:val="00925946"/>
    <w:rsid w:val="0093715F"/>
    <w:rsid w:val="009B0A6B"/>
    <w:rsid w:val="00A02756"/>
    <w:rsid w:val="00A1035C"/>
    <w:rsid w:val="00A2670A"/>
    <w:rsid w:val="00A917B1"/>
    <w:rsid w:val="00AB799E"/>
    <w:rsid w:val="00B01235"/>
    <w:rsid w:val="00B21BEC"/>
    <w:rsid w:val="00B5559D"/>
    <w:rsid w:val="00B824C0"/>
    <w:rsid w:val="00BA376F"/>
    <w:rsid w:val="00BA5FE6"/>
    <w:rsid w:val="00BB4498"/>
    <w:rsid w:val="00BC5879"/>
    <w:rsid w:val="00C0219E"/>
    <w:rsid w:val="00C05E00"/>
    <w:rsid w:val="00C06701"/>
    <w:rsid w:val="00C51EA7"/>
    <w:rsid w:val="00C92E37"/>
    <w:rsid w:val="00CA50A0"/>
    <w:rsid w:val="00CD5BC7"/>
    <w:rsid w:val="00D1131D"/>
    <w:rsid w:val="00D76FA8"/>
    <w:rsid w:val="00DB0527"/>
    <w:rsid w:val="00E52376"/>
    <w:rsid w:val="00E5570C"/>
    <w:rsid w:val="00E6170E"/>
    <w:rsid w:val="00E635EE"/>
    <w:rsid w:val="00E67204"/>
    <w:rsid w:val="00E846C9"/>
    <w:rsid w:val="00FA104A"/>
    <w:rsid w:val="00FC540F"/>
    <w:rsid w:val="00FF5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39CA05"/>
  <w14:defaultImageDpi w14:val="32767"/>
  <w15:docId w15:val="{55A1C240-AE3E-4864-98B0-3742E3ABE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692245"/>
    <w:pPr>
      <w:keepNext/>
      <w:jc w:val="center"/>
      <w:outlineLvl w:val="1"/>
    </w:pPr>
    <w:rPr>
      <w:rFonts w:ascii="Times New Roman" w:eastAsia="Times New Roman" w:hAnsi="Times New Roman" w:cs="Times New Roman"/>
      <w:b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1E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1EA7"/>
  </w:style>
  <w:style w:type="paragraph" w:styleId="Footer">
    <w:name w:val="footer"/>
    <w:basedOn w:val="Normal"/>
    <w:link w:val="FooterChar"/>
    <w:uiPriority w:val="99"/>
    <w:unhideWhenUsed/>
    <w:rsid w:val="00C51E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1EA7"/>
  </w:style>
  <w:style w:type="paragraph" w:styleId="NormalWeb">
    <w:name w:val="Normal (Web)"/>
    <w:basedOn w:val="Normal"/>
    <w:uiPriority w:val="99"/>
    <w:semiHidden/>
    <w:unhideWhenUsed/>
    <w:rsid w:val="00C51EA7"/>
    <w:rPr>
      <w:rFonts w:ascii="Times New Roman" w:hAnsi="Times New Roman"/>
    </w:rPr>
  </w:style>
  <w:style w:type="paragraph" w:styleId="NoSpacing">
    <w:name w:val="No Spacing"/>
    <w:uiPriority w:val="1"/>
    <w:qFormat/>
    <w:rsid w:val="00C51EA7"/>
  </w:style>
  <w:style w:type="paragraph" w:customStyle="1" w:styleId="SELECT">
    <w:name w:val="SELECT"/>
    <w:basedOn w:val="Normal"/>
    <w:qFormat/>
    <w:rsid w:val="00C51EA7"/>
    <w:rPr>
      <w:rFonts w:ascii="Arial" w:hAnsi="Arial"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6C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C7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5FE6"/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C7A7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1AA0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607CD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normaltextrun">
    <w:name w:val="normaltextrun"/>
    <w:rsid w:val="00607CD6"/>
  </w:style>
  <w:style w:type="character" w:customStyle="1" w:styleId="eop">
    <w:name w:val="eop"/>
    <w:rsid w:val="00607CD6"/>
  </w:style>
  <w:style w:type="character" w:customStyle="1" w:styleId="advancedproofingissue">
    <w:name w:val="advancedproofingissue"/>
    <w:rsid w:val="00607CD6"/>
  </w:style>
  <w:style w:type="paragraph" w:styleId="BodyText">
    <w:name w:val="Body Text"/>
    <w:basedOn w:val="Normal"/>
    <w:link w:val="BodyTextChar"/>
    <w:unhideWhenUsed/>
    <w:rsid w:val="00607CD6"/>
    <w:pPr>
      <w:snapToGrid w:val="0"/>
    </w:pPr>
    <w:rPr>
      <w:rFonts w:ascii="CG Times (WN)" w:eastAsia="Times New Roman" w:hAnsi="CG Times (WN)" w:cs="Times New Roman"/>
      <w:color w:val="000000"/>
      <w:szCs w:val="20"/>
    </w:rPr>
  </w:style>
  <w:style w:type="character" w:customStyle="1" w:styleId="BodyTextChar">
    <w:name w:val="Body Text Char"/>
    <w:basedOn w:val="DefaultParagraphFont"/>
    <w:link w:val="BodyText"/>
    <w:rsid w:val="00607CD6"/>
    <w:rPr>
      <w:rFonts w:ascii="CG Times (WN)" w:eastAsia="Times New Roman" w:hAnsi="CG Times (WN)" w:cs="Times New Roman"/>
      <w:color w:val="000000"/>
      <w:szCs w:val="20"/>
    </w:rPr>
  </w:style>
  <w:style w:type="character" w:customStyle="1" w:styleId="Heading2Char">
    <w:name w:val="Heading 2 Char"/>
    <w:basedOn w:val="DefaultParagraphFont"/>
    <w:link w:val="Heading2"/>
    <w:rsid w:val="00692245"/>
    <w:rPr>
      <w:rFonts w:ascii="Times New Roman" w:eastAsia="Times New Roman" w:hAnsi="Times New Roman" w:cs="Times New Roman"/>
      <w:b/>
      <w:szCs w:val="20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5C10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31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2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hyperlink" Target="mailto:fiona.cornwall@select.org.uk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hyperlink" Target="mailto:fiona.cornwall@sjib.org.uk" TargetMode="External"/><Relationship Id="rId19" Type="http://schemas.openxmlformats.org/officeDocument/2006/relationships/hyperlink" Target="mailto:fiona.cornwall@select.org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R\AppData\Local\Microsoft\Windows\INetCache\Content.Outlook\NECTA3IZ\SELECT%20Letterhea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1F3E4B1151FE41AE9091C284DC6A64" ma:contentTypeVersion="12" ma:contentTypeDescription="Create a new document." ma:contentTypeScope="" ma:versionID="8ae624d230de12b7777ed084be9bcbfb">
  <xsd:schema xmlns:xsd="http://www.w3.org/2001/XMLSchema" xmlns:xs="http://www.w3.org/2001/XMLSchema" xmlns:p="http://schemas.microsoft.com/office/2006/metadata/properties" xmlns:ns2="a9aa0300-e3ad-47fb-aadb-fa66ee6c3ea0" xmlns:ns3="1b870fb1-5ffb-49aa-aae0-28ec4c6b1269" targetNamespace="http://schemas.microsoft.com/office/2006/metadata/properties" ma:root="true" ma:fieldsID="339c7e773eee52db9bce6944270a0d21" ns2:_="" ns3:_="">
    <xsd:import namespace="a9aa0300-e3ad-47fb-aadb-fa66ee6c3ea0"/>
    <xsd:import namespace="1b870fb1-5ffb-49aa-aae0-28ec4c6b12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a0300-e3ad-47fb-aadb-fa66ee6c3e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870fb1-5ffb-49aa-aae0-28ec4c6b126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8874CD-DD72-4BFF-997F-7C034D6D80A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C55BC53-AACB-4E35-91F5-87C01E12DF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A30724-EB13-42FE-B2C5-7F95DD0D6A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aa0300-e3ad-47fb-aadb-fa66ee6c3ea0"/>
    <ds:schemaRef ds:uri="1b870fb1-5ffb-49aa-aae0-28ec4c6b12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SELECT Letterhead Template</Template>
  <TotalTime>9</TotalTime>
  <Pages>2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Links>
    <vt:vector size="18" baseType="variant">
      <vt:variant>
        <vt:i4>3473415</vt:i4>
      </vt:variant>
      <vt:variant>
        <vt:i4>3</vt:i4>
      </vt:variant>
      <vt:variant>
        <vt:i4>0</vt:i4>
      </vt:variant>
      <vt:variant>
        <vt:i4>5</vt:i4>
      </vt:variant>
      <vt:variant>
        <vt:lpwstr>mailto:fiona.cornwall@sjib.org.uk</vt:lpwstr>
      </vt:variant>
      <vt:variant>
        <vt:lpwstr/>
      </vt:variant>
      <vt:variant>
        <vt:i4>4194408</vt:i4>
      </vt:variant>
      <vt:variant>
        <vt:i4>0</vt:i4>
      </vt:variant>
      <vt:variant>
        <vt:i4>0</vt:i4>
      </vt:variant>
      <vt:variant>
        <vt:i4>5</vt:i4>
      </vt:variant>
      <vt:variant>
        <vt:lpwstr>mailto:fiona.harper@sjib.org.uk</vt:lpwstr>
      </vt:variant>
      <vt:variant>
        <vt:lpwstr/>
      </vt:variant>
      <vt:variant>
        <vt:i4>4784225</vt:i4>
      </vt:variant>
      <vt:variant>
        <vt:i4>0</vt:i4>
      </vt:variant>
      <vt:variant>
        <vt:i4>0</vt:i4>
      </vt:variant>
      <vt:variant>
        <vt:i4>5</vt:i4>
      </vt:variant>
      <vt:variant>
        <vt:lpwstr>mailto:fiona.cornwall@select.org.uk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Rolfe</dc:creator>
  <cp:keywords/>
  <cp:lastModifiedBy>Fiona Cornwall</cp:lastModifiedBy>
  <cp:revision>4</cp:revision>
  <cp:lastPrinted>2020-02-03T12:00:00Z</cp:lastPrinted>
  <dcterms:created xsi:type="dcterms:W3CDTF">2020-08-13T15:54:00Z</dcterms:created>
  <dcterms:modified xsi:type="dcterms:W3CDTF">2020-10-15T14:05:00Z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0x010100501F3E4B1151FE41AE9091C284DC6A64</vt:lpwstr>
  </property>
</Properties>
</file>